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1134"/>
        <w:gridCol w:w="1871"/>
        <w:gridCol w:w="2721"/>
      </w:tblGrid>
      <w:tr w:rsidR="002747F3" w:rsidRPr="00E84CAB" w14:paraId="28948D79" w14:textId="77777777" w:rsidTr="00261622">
        <w:trPr>
          <w:trHeight w:hRule="exact" w:val="227"/>
        </w:trPr>
        <w:tc>
          <w:tcPr>
            <w:tcW w:w="3402" w:type="dxa"/>
            <w:tcBorders>
              <w:bottom w:val="single" w:sz="4" w:space="0" w:color="auto"/>
            </w:tcBorders>
          </w:tcPr>
          <w:p w14:paraId="642EC712" w14:textId="77777777" w:rsidR="002747F3" w:rsidRPr="00E84CAB" w:rsidRDefault="002747F3" w:rsidP="00695883">
            <w:pPr>
              <w:pStyle w:val="Umschlagabsenderadresse"/>
            </w:pPr>
            <w:r w:rsidRPr="00285756">
              <w:t>Dufourstrasse 50</w:t>
            </w:r>
            <w:r>
              <w:t xml:space="preserve">, </w:t>
            </w:r>
            <w:r w:rsidRPr="00E84CAB">
              <w:t>9000 St.Gallen</w:t>
            </w:r>
          </w:p>
        </w:tc>
        <w:tc>
          <w:tcPr>
            <w:tcW w:w="1134" w:type="dxa"/>
          </w:tcPr>
          <w:p w14:paraId="7197F6D8" w14:textId="77777777" w:rsidR="002747F3" w:rsidRPr="00E84CAB" w:rsidRDefault="002747F3" w:rsidP="00EE1C38">
            <w:pPr>
              <w:pStyle w:val="INVISIBLE"/>
            </w:pPr>
          </w:p>
        </w:tc>
        <w:tc>
          <w:tcPr>
            <w:tcW w:w="1871" w:type="dxa"/>
          </w:tcPr>
          <w:p w14:paraId="6DE5BF97" w14:textId="77777777" w:rsidR="002747F3" w:rsidRPr="00E84CAB" w:rsidRDefault="002747F3" w:rsidP="00285756">
            <w:pPr>
              <w:pStyle w:val="INVISIBLE"/>
            </w:pPr>
          </w:p>
        </w:tc>
        <w:tc>
          <w:tcPr>
            <w:tcW w:w="2721" w:type="dxa"/>
          </w:tcPr>
          <w:p w14:paraId="21F3FF44" w14:textId="77777777" w:rsidR="002747F3" w:rsidRPr="00E84CAB" w:rsidRDefault="002747F3" w:rsidP="00285756">
            <w:pPr>
              <w:pStyle w:val="INVISIBLE"/>
            </w:pPr>
          </w:p>
        </w:tc>
      </w:tr>
      <w:tr w:rsidR="00695883" w:rsidRPr="00E84CAB" w14:paraId="7D80D83F" w14:textId="77777777" w:rsidTr="00261622">
        <w:trPr>
          <w:trHeight w:hRule="exact" w:val="170"/>
        </w:trPr>
        <w:tc>
          <w:tcPr>
            <w:tcW w:w="4535" w:type="dxa"/>
            <w:gridSpan w:val="2"/>
          </w:tcPr>
          <w:p w14:paraId="66043684" w14:textId="77777777" w:rsidR="00695883" w:rsidRPr="00E84CAB" w:rsidRDefault="00695883" w:rsidP="00695883">
            <w:pPr>
              <w:pStyle w:val="INVISIBLE"/>
            </w:pPr>
          </w:p>
        </w:tc>
        <w:tc>
          <w:tcPr>
            <w:tcW w:w="1871" w:type="dxa"/>
          </w:tcPr>
          <w:p w14:paraId="4AAC64CE" w14:textId="77777777" w:rsidR="00695883" w:rsidRPr="00E84CAB" w:rsidRDefault="00695883" w:rsidP="00285756">
            <w:pPr>
              <w:pStyle w:val="INVISIBLE"/>
            </w:pPr>
          </w:p>
        </w:tc>
        <w:tc>
          <w:tcPr>
            <w:tcW w:w="2721" w:type="dxa"/>
          </w:tcPr>
          <w:p w14:paraId="52A42088" w14:textId="77777777" w:rsidR="00695883" w:rsidRPr="00E84CAB" w:rsidRDefault="00695883" w:rsidP="00285756">
            <w:pPr>
              <w:pStyle w:val="INVISIBLE"/>
            </w:pPr>
          </w:p>
        </w:tc>
      </w:tr>
      <w:tr w:rsidR="00285756" w:rsidRPr="00261622" w14:paraId="0347F629" w14:textId="77777777" w:rsidTr="00261622">
        <w:trPr>
          <w:trHeight w:hRule="exact" w:val="1701"/>
        </w:trPr>
        <w:tc>
          <w:tcPr>
            <w:tcW w:w="4535" w:type="dxa"/>
            <w:gridSpan w:val="2"/>
          </w:tcPr>
          <w:p w14:paraId="52F4D6BB" w14:textId="31F6359C" w:rsidR="00285756" w:rsidRDefault="00585058" w:rsidP="00134AB3">
            <w:pPr>
              <w:pStyle w:val="Empfngeradresse"/>
            </w:pPr>
            <w:r>
              <w:t>An alle Studierenden der Universität St.Gallen</w:t>
            </w:r>
          </w:p>
        </w:tc>
        <w:tc>
          <w:tcPr>
            <w:tcW w:w="1871" w:type="dxa"/>
          </w:tcPr>
          <w:p w14:paraId="15DEA8DD" w14:textId="77777777" w:rsidR="00285756" w:rsidRDefault="00285756" w:rsidP="00285756">
            <w:pPr>
              <w:pStyle w:val="INVISIBLE"/>
            </w:pPr>
          </w:p>
        </w:tc>
        <w:tc>
          <w:tcPr>
            <w:tcW w:w="2721" w:type="dxa"/>
            <w:vMerge w:val="restart"/>
          </w:tcPr>
          <w:sdt>
            <w:sdtPr>
              <w:alias w:val="{{UserProfile.Department.DepartmentName}}"/>
              <w:tag w:val="{&quot;templafy&quot;:{&quot;id&quot;:&quot;5f9883d8-b8ed-44ae-9530-aad1ba2d2920&quot;}}"/>
              <w:id w:val="2088954577"/>
              <w:placeholder>
                <w:docPart w:val="91856C3C9C394AA69E5B182D5BC1835A"/>
              </w:placeholder>
            </w:sdtPr>
            <w:sdtEndPr/>
            <w:sdtContent>
              <w:p w14:paraId="1A00F377" w14:textId="6996EE92" w:rsidR="006F024F" w:rsidRDefault="004310F9">
                <w:pPr>
                  <w:pStyle w:val="Absenderadresse"/>
                </w:pPr>
                <w:r>
                  <w:t>Akademischer Sportverband St.Gallen</w:t>
                </w:r>
              </w:p>
            </w:sdtContent>
          </w:sdt>
          <w:p w14:paraId="69195E79" w14:textId="77777777" w:rsidR="00B01041" w:rsidRPr="00085F20" w:rsidRDefault="00915954" w:rsidP="00B01041">
            <w:pPr>
              <w:pStyle w:val="Absenderadresse"/>
            </w:pPr>
            <w:sdt>
              <w:sdtPr>
                <w:alias w:val="{{Switch(UserProfile.DepartmentStreet2,&quot;&quot;, UserProfile.Department.DepartmentStreet, UserProfile.DepartmentStreet2)}} "/>
                <w:tag w:val="{&quot;templafy&quot;:{&quot;id&quot;:&quot;5c24296f-7ddc-4f25-9f1a-1a928ec5b60c&quot;}}"/>
                <w:id w:val="-1886406861"/>
                <w:placeholder>
                  <w:docPart w:val="0D12B6BD883746D99C15B998698157D4"/>
                </w:placeholder>
              </w:sdtPr>
              <w:sdtEndPr/>
              <w:sdtContent>
                <w:r w:rsidR="003E228A">
                  <w:t xml:space="preserve">Dufourstrasse </w:t>
                </w:r>
              </w:sdtContent>
            </w:sdt>
            <w:sdt>
              <w:sdtPr>
                <w:alias w:val="{{Switch(UserProfile.DepartmentStreetNumber2,&quot;&quot;, UserProfile.Department.DepartmentStreetNumber, UserProfile.DepartmentStreetNumber2)}}"/>
                <w:tag w:val="{&quot;templafy&quot;:{&quot;id&quot;:&quot;5d128043-28c4-4cf4-96f7-78e757de3a8e&quot;}}"/>
                <w:id w:val="-2140871780"/>
                <w:placeholder>
                  <w:docPart w:val="91856C3C9C394AA69E5B182D5BC1835A"/>
                </w:placeholder>
              </w:sdtPr>
              <w:sdtEndPr/>
              <w:sdtContent>
                <w:r w:rsidR="003E228A">
                  <w:t>50</w:t>
                </w:r>
              </w:sdtContent>
            </w:sdt>
          </w:p>
          <w:p w14:paraId="0D4A49F6" w14:textId="77777777" w:rsidR="00B01041" w:rsidRPr="00086966" w:rsidRDefault="00915954" w:rsidP="00B01041">
            <w:pPr>
              <w:pStyle w:val="Absenderadresse"/>
            </w:pPr>
            <w:sdt>
              <w:sdtPr>
                <w:alias w:val="{{Switch(UserProfile.DepartmentPOBox2,&quot;&quot;, UserProfile.Department.DepartmentPOBox, UserProfile.DepartmentPOBox2)}} "/>
                <w:tag w:val="{&quot;templafy&quot;:{&quot;id&quot;:&quot;8438cfaf-d552-4740-a492-c59821898c52&quot;}}"/>
                <w:id w:val="-594007952"/>
                <w:placeholder>
                  <w:docPart w:val="0D12B6BD883746D99C15B998698157D4"/>
                </w:placeholder>
              </w:sdtPr>
              <w:sdtEndPr/>
              <w:sdtContent>
                <w:r w:rsidR="003E228A">
                  <w:t xml:space="preserve">9000 </w:t>
                </w:r>
              </w:sdtContent>
            </w:sdt>
            <w:sdt>
              <w:sdtPr>
                <w:alias w:val="{{Switch(UserProfile.DepartmentCity2,&quot;&quot;, UserProfile.Department.DepartmentCity, UserProfile.DepartmentCity2)}}"/>
                <w:tag w:val="{&quot;templafy&quot;:{&quot;id&quot;:&quot;0c0dbc26-f8c9-4a19-be68-4c1e2bab7271&quot;}}"/>
                <w:id w:val="523059897"/>
                <w:placeholder>
                  <w:docPart w:val="0D12B6BD883746D99C15B998698157D4"/>
                </w:placeholder>
              </w:sdtPr>
              <w:sdtEndPr/>
              <w:sdtContent>
                <w:r w:rsidR="003E228A">
                  <w:t>St.Gallen</w:t>
                </w:r>
              </w:sdtContent>
            </w:sdt>
          </w:p>
          <w:sdt>
            <w:sdtPr>
              <w:rPr>
                <w:vanish/>
              </w:rPr>
              <w:alias w:val="{{UserProfile.Department.DepartmentCountry}}"/>
              <w:tag w:val="{&quot;templafy&quot;:{&quot;id&quot;:&quot;3f2f6189-558d-4a00-a523-329ad7682b8c&quot;}}"/>
              <w:id w:val="-1176419193"/>
              <w:placeholder>
                <w:docPart w:val="91856C3C9C394AA69E5B182D5BC1835A"/>
              </w:placeholder>
            </w:sdtPr>
            <w:sdtEndPr/>
            <w:sdtContent>
              <w:p w14:paraId="76041B76" w14:textId="77777777" w:rsidR="006F024F" w:rsidRDefault="003E228A">
                <w:pPr>
                  <w:pStyle w:val="Absenderadresse"/>
                  <w:rPr>
                    <w:vanish/>
                  </w:rPr>
                </w:pPr>
                <w:r>
                  <w:rPr>
                    <w:vanish/>
                  </w:rPr>
                  <w:t>​</w:t>
                </w:r>
              </w:p>
            </w:sdtContent>
          </w:sdt>
          <w:p w14:paraId="169E6772" w14:textId="77777777" w:rsidR="00B01041" w:rsidRDefault="00B01041" w:rsidP="00B01041">
            <w:pPr>
              <w:pStyle w:val="Absenderadresse"/>
            </w:pPr>
          </w:p>
          <w:p w14:paraId="55F33157" w14:textId="4FD3185B" w:rsidR="00B01041" w:rsidRPr="00B01041" w:rsidRDefault="00915954" w:rsidP="00B01041">
            <w:pPr>
              <w:pStyle w:val="Absenderadresse"/>
            </w:pPr>
            <w:sdt>
              <w:sdtPr>
                <w:rPr>
                  <w:vanish/>
                </w:rPr>
                <w:alias w:val="{{UserProfile.PreTitle}} "/>
                <w:tag w:val="{&quot;templafy&quot;:{&quot;id&quot;:&quot;95be10bd-4eca-41e8-ba1e-45ec76a05607&quot;}}"/>
                <w:id w:val="-1878306708"/>
                <w:placeholder>
                  <w:docPart w:val="58EBD9AB0E9C48B786C398C4FFFEBD4E"/>
                </w:placeholder>
              </w:sdtPr>
              <w:sdtEndPr/>
              <w:sdtContent>
                <w:r w:rsidR="004310F9">
                  <w:rPr>
                    <w:vanish/>
                  </w:rPr>
                  <w:t>Sandra Ulrich</w:t>
                </w:r>
              </w:sdtContent>
            </w:sdt>
          </w:p>
          <w:sdt>
            <w:sdtPr>
              <w:alias w:val="{{UserProfile.JobTitle}}"/>
              <w:tag w:val="{&quot;templafy&quot;:{&quot;id&quot;:&quot;c8e0eefe-7ada-4e80-8392-69d872dddce7&quot;}}"/>
              <w:id w:val="74948953"/>
              <w:placeholder>
                <w:docPart w:val="58EBD9AB0E9C48B786C398C4FFFEBD4E"/>
              </w:placeholder>
            </w:sdtPr>
            <w:sdtEndPr/>
            <w:sdtContent>
              <w:p w14:paraId="6DB8C7E5" w14:textId="1E2C6D37" w:rsidR="006F024F" w:rsidRDefault="00F26FD8">
                <w:pPr>
                  <w:pStyle w:val="Absenderadresse"/>
                </w:pPr>
                <w:r>
                  <w:t>Universitätssport</w:t>
                </w:r>
              </w:p>
            </w:sdtContent>
          </w:sdt>
          <w:sdt>
            <w:sdtPr>
              <w:alias w:val="group"/>
              <w:tag w:val="{&quot;templafy&quot;:{&quot;id&quot;:&quot;d61edf94-46ed-4e4d-b27d-8fe714e9fe32&quot;}}"/>
              <w:id w:val="-2129305054"/>
              <w:placeholder>
                <w:docPart w:val="48508F3C7B174668BCB65DB17835F17A"/>
              </w:placeholder>
            </w:sdtPr>
            <w:sdtEndPr/>
            <w:sdtContent>
              <w:p w14:paraId="64D98E9B" w14:textId="5DCAAD98" w:rsidR="00B01041" w:rsidRPr="00782CE3" w:rsidRDefault="00915954" w:rsidP="00B01041">
                <w:pPr>
                  <w:pStyle w:val="Absenderadresse"/>
                </w:pPr>
                <w:sdt>
                  <w:sdtPr>
                    <w:alias w:val="T {{UserProfile.Phone}}"/>
                    <w:tag w:val="{&quot;templafy&quot;:{&quot;id&quot;:&quot;7381b442-6e37-43ea-ac2f-995fbdd10b63&quot;}}"/>
                    <w:id w:val="-561098915"/>
                    <w:placeholder>
                      <w:docPart w:val="58EBD9AB0E9C48B786C398C4FFFEBD4E"/>
                    </w:placeholder>
                  </w:sdtPr>
                  <w:sdtEndPr/>
                  <w:sdtContent>
                    <w:r w:rsidR="003E228A">
                      <w:t>T +41</w:t>
                    </w:r>
                    <w:r w:rsidR="004310F9">
                      <w:t xml:space="preserve"> 71 224 22 50</w:t>
                    </w:r>
                  </w:sdtContent>
                </w:sdt>
              </w:p>
            </w:sdtContent>
          </w:sdt>
          <w:sdt>
            <w:sdtPr>
              <w:alias w:val="{{UserProfile.Email}}"/>
              <w:tag w:val="{&quot;templafy&quot;:{&quot;id&quot;:&quot;9cd5f6f9-240f-495f-94ca-67fc0fc81f6d&quot;}}"/>
              <w:id w:val="1227424610"/>
              <w:placeholder>
                <w:docPart w:val="58EBD9AB0E9C48B786C398C4FFFEBD4E"/>
              </w:placeholder>
            </w:sdtPr>
            <w:sdtEndPr/>
            <w:sdtContent>
              <w:p w14:paraId="0940B83D" w14:textId="52C27896" w:rsidR="006F024F" w:rsidRDefault="00F26FD8">
                <w:pPr>
                  <w:pStyle w:val="Absenderadresse"/>
                </w:pPr>
                <w:r>
                  <w:t>unisport</w:t>
                </w:r>
                <w:r w:rsidR="004310F9">
                  <w:t>@unisg.ch</w:t>
                </w:r>
              </w:p>
            </w:sdtContent>
          </w:sdt>
          <w:sdt>
            <w:sdtPr>
              <w:alias w:val="{{UserProfile.Department.DepartmentWebsite}}"/>
              <w:tag w:val="{&quot;templafy&quot;:{&quot;id&quot;:&quot;e9ec2dcc-0199-4871-b303-a970458c8b7d&quot;}}"/>
              <w:id w:val="1567382314"/>
              <w:placeholder>
                <w:docPart w:val="D3EC6611E10A4D4EBB923F458EA529CF"/>
              </w:placeholder>
            </w:sdtPr>
            <w:sdtEndPr/>
            <w:sdtContent>
              <w:p w14:paraId="12E8AD2B" w14:textId="53B03F45" w:rsidR="006F024F" w:rsidRDefault="004310F9">
                <w:pPr>
                  <w:pStyle w:val="Absenderadresse"/>
                </w:pPr>
                <w:r>
                  <w:t>sport.</w:t>
                </w:r>
                <w:r w:rsidR="003E228A">
                  <w:t>unisg.ch</w:t>
                </w:r>
              </w:p>
            </w:sdtContent>
          </w:sdt>
        </w:tc>
      </w:tr>
      <w:tr w:rsidR="00285756" w:rsidRPr="00261622" w14:paraId="31D01B5E" w14:textId="77777777" w:rsidTr="00261622">
        <w:trPr>
          <w:trHeight w:hRule="exact" w:val="1191"/>
        </w:trPr>
        <w:tc>
          <w:tcPr>
            <w:tcW w:w="4535" w:type="dxa"/>
            <w:gridSpan w:val="2"/>
          </w:tcPr>
          <w:p w14:paraId="7ABB2476" w14:textId="77777777" w:rsidR="00285756" w:rsidRPr="002747F3" w:rsidRDefault="00285756" w:rsidP="00695883">
            <w:pPr>
              <w:pStyle w:val="INVISIBLE"/>
            </w:pPr>
          </w:p>
        </w:tc>
        <w:tc>
          <w:tcPr>
            <w:tcW w:w="1871" w:type="dxa"/>
          </w:tcPr>
          <w:p w14:paraId="7872AB17" w14:textId="77777777" w:rsidR="00285756" w:rsidRPr="002747F3" w:rsidRDefault="00285756" w:rsidP="00695883">
            <w:pPr>
              <w:pStyle w:val="INVISIBLE"/>
            </w:pPr>
          </w:p>
        </w:tc>
        <w:tc>
          <w:tcPr>
            <w:tcW w:w="2721" w:type="dxa"/>
            <w:vMerge/>
          </w:tcPr>
          <w:p w14:paraId="621A9B99" w14:textId="77777777" w:rsidR="00285756" w:rsidRPr="002747F3" w:rsidRDefault="00285756" w:rsidP="00285756">
            <w:pPr>
              <w:pStyle w:val="Absenderadresse"/>
            </w:pPr>
          </w:p>
        </w:tc>
      </w:tr>
      <w:tr w:rsidR="00285756" w:rsidRPr="00261622" w14:paraId="5D339739" w14:textId="77777777" w:rsidTr="00261622">
        <w:trPr>
          <w:trHeight w:hRule="exact" w:val="454"/>
        </w:trPr>
        <w:tc>
          <w:tcPr>
            <w:tcW w:w="4535" w:type="dxa"/>
            <w:gridSpan w:val="2"/>
          </w:tcPr>
          <w:p w14:paraId="17B6B660" w14:textId="77777777" w:rsidR="00285756" w:rsidRPr="002747F3" w:rsidRDefault="00285756" w:rsidP="00695883">
            <w:pPr>
              <w:pStyle w:val="INVISIBLE"/>
            </w:pPr>
          </w:p>
        </w:tc>
        <w:tc>
          <w:tcPr>
            <w:tcW w:w="1871" w:type="dxa"/>
          </w:tcPr>
          <w:p w14:paraId="577F3074" w14:textId="77777777" w:rsidR="00285756" w:rsidRPr="002747F3" w:rsidRDefault="00285756" w:rsidP="00695883">
            <w:pPr>
              <w:pStyle w:val="INVISIBLE"/>
            </w:pPr>
          </w:p>
        </w:tc>
        <w:tc>
          <w:tcPr>
            <w:tcW w:w="2721" w:type="dxa"/>
          </w:tcPr>
          <w:p w14:paraId="4572B918" w14:textId="77777777" w:rsidR="00285756" w:rsidRPr="002747F3" w:rsidRDefault="00285756" w:rsidP="00695883">
            <w:pPr>
              <w:pStyle w:val="INVISIBLE"/>
            </w:pPr>
          </w:p>
        </w:tc>
      </w:tr>
      <w:tr w:rsidR="00695883" w14:paraId="7C533D00" w14:textId="77777777" w:rsidTr="00585058">
        <w:trPr>
          <w:trHeight w:hRule="exact" w:val="80"/>
        </w:trPr>
        <w:tc>
          <w:tcPr>
            <w:tcW w:w="4535" w:type="dxa"/>
            <w:gridSpan w:val="2"/>
          </w:tcPr>
          <w:p w14:paraId="1F3D46D1" w14:textId="7C71EB79" w:rsidR="00695883" w:rsidRPr="00432C25" w:rsidRDefault="00695883" w:rsidP="00695883">
            <w:pPr>
              <w:pStyle w:val="OrtDatum"/>
            </w:pPr>
          </w:p>
        </w:tc>
        <w:tc>
          <w:tcPr>
            <w:tcW w:w="1871" w:type="dxa"/>
          </w:tcPr>
          <w:p w14:paraId="0CD282FD" w14:textId="77777777" w:rsidR="00695883" w:rsidRDefault="00695883" w:rsidP="00432C25">
            <w:pPr>
              <w:pStyle w:val="INVISIBLE"/>
            </w:pPr>
          </w:p>
        </w:tc>
        <w:tc>
          <w:tcPr>
            <w:tcW w:w="2721" w:type="dxa"/>
            <w:tcMar>
              <w:right w:w="0" w:type="dxa"/>
            </w:tcMar>
          </w:tcPr>
          <w:p w14:paraId="02F7ED32" w14:textId="77777777" w:rsidR="00443383" w:rsidRDefault="00443383" w:rsidP="00443383">
            <w:pPr>
              <w:pStyle w:val="OrtDatum"/>
              <w:jc w:val="right"/>
            </w:pPr>
          </w:p>
        </w:tc>
      </w:tr>
    </w:tbl>
    <w:p w14:paraId="20581ECB" w14:textId="77777777" w:rsidR="00B85A44" w:rsidRDefault="00B85A44" w:rsidP="00E63B28">
      <w:pPr>
        <w:pStyle w:val="INVISIBLE"/>
        <w:sectPr w:rsidR="00B85A44" w:rsidSect="00731EDC">
          <w:headerReference w:type="default" r:id="rId13"/>
          <w:footerReference w:type="default" r:id="rId14"/>
          <w:pgSz w:w="11906" w:h="16838" w:code="9"/>
          <w:pgMar w:top="2795" w:right="1134" w:bottom="1985" w:left="1644" w:header="652" w:footer="652" w:gutter="0"/>
          <w:cols w:space="708"/>
          <w:docGrid w:linePitch="360"/>
        </w:sectPr>
      </w:pPr>
    </w:p>
    <w:sdt>
      <w:sdtPr>
        <w:alias w:val="{{Form.Subject}}"/>
        <w:tag w:val="{&quot;templafy&quot;:{&quot;id&quot;:&quot;390599e1-6307-4d0a-9e54-1f302df31180&quot;}}"/>
        <w:id w:val="1917504372"/>
        <w:placeholder>
          <w:docPart w:val="48508F3C7B174668BCB65DB17835F17A"/>
        </w:placeholder>
      </w:sdtPr>
      <w:sdtEndPr/>
      <w:sdtContent>
        <w:p w14:paraId="6FA20A9D" w14:textId="0122EEDA" w:rsidR="006F024F" w:rsidRPr="00585058" w:rsidRDefault="00585058">
          <w:pPr>
            <w:pStyle w:val="Betreff"/>
          </w:pPr>
          <w:r>
            <w:t>Einladung Mitgliederversammlung Akademischer Sportverband St.Gallen</w:t>
          </w:r>
          <w:r>
            <w:br/>
            <w:t>Dienstag, 17. März 2026, 18:15 Uhr, Tenniscenter St.Gallen, Lounge</w:t>
          </w:r>
        </w:p>
      </w:sdtContent>
    </w:sdt>
    <w:p w14:paraId="037AD188" w14:textId="48C0E36E" w:rsidR="00585058" w:rsidRPr="00585058" w:rsidRDefault="00585058" w:rsidP="00585058">
      <w:pPr>
        <w:pStyle w:val="Betreff"/>
        <w:rPr>
          <w:rFonts w:asciiTheme="minorHAnsi" w:hAnsiTheme="minorHAnsi"/>
          <w:spacing w:val="0"/>
          <w:sz w:val="20"/>
        </w:rPr>
      </w:pPr>
      <w:r>
        <w:rPr>
          <w:rFonts w:asciiTheme="minorHAnsi" w:hAnsiTheme="minorHAnsi"/>
          <w:spacing w:val="0"/>
          <w:sz w:val="20"/>
        </w:rPr>
        <w:t>Traktandenliste</w:t>
      </w:r>
    </w:p>
    <w:p w14:paraId="334B2AC7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Begrüssung (D. Fröhlich)</w:t>
      </w:r>
    </w:p>
    <w:p w14:paraId="65B4EAAF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Feststellung der Beschlussfähigkeit, Wahl des Stimmenzähler:in (D. Fröhlich)</w:t>
      </w:r>
    </w:p>
    <w:p w14:paraId="689C25F8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Genehmigung der Traktandenliste (D. Fröhlich)</w:t>
      </w:r>
    </w:p>
    <w:p w14:paraId="49699899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Protokoll der letzten Mitgliederversammlung vom 18.03.2025 (D. Fröhlich)</w:t>
      </w:r>
    </w:p>
    <w:p w14:paraId="731008EF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Jahresbericht 2025 (D. Fröhlich)</w:t>
      </w:r>
    </w:p>
    <w:p w14:paraId="4933B37B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Jahresrechnung 01.01.2025 – 31.12.2025 (St. Köppel)</w:t>
      </w:r>
    </w:p>
    <w:p w14:paraId="5F795CDC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Revisionsbericht 2025 (St. Köppel)</w:t>
      </w:r>
    </w:p>
    <w:p w14:paraId="4DEC4255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Genehmigung von Jahresbericht und Jahresrechnung 2025 (St. Köppel)</w:t>
      </w:r>
    </w:p>
    <w:p w14:paraId="7BB98B9F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Informationen (D. Studer)</w:t>
      </w:r>
    </w:p>
    <w:p w14:paraId="182E3D50" w14:textId="77777777" w:rsidR="00585058" w:rsidRP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Ausblick ASV / Unisport 2026</w:t>
      </w:r>
    </w:p>
    <w:p w14:paraId="40F2E4ED" w14:textId="77777777" w:rsidR="00585058" w:rsidRP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Spende AV Mercuria</w:t>
      </w:r>
    </w:p>
    <w:p w14:paraId="41454126" w14:textId="77777777" w:rsidR="00585058" w:rsidRP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Swiss University Sport</w:t>
      </w:r>
    </w:p>
    <w:p w14:paraId="18E11B9C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Anträge (D. Studer, D. Fröhlich)</w:t>
      </w:r>
    </w:p>
    <w:p w14:paraId="0EECEA1F" w14:textId="77777777" w:rsidR="00585058" w:rsidRP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Antrag zur Statutenanpassung</w:t>
      </w:r>
    </w:p>
    <w:p w14:paraId="31DE4E73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Budget 2026 (D. Studer, St. Köppel)</w:t>
      </w:r>
    </w:p>
    <w:p w14:paraId="38746B8B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Wahl der Revisionsstelle (D. Fröhlich)</w:t>
      </w:r>
    </w:p>
    <w:p w14:paraId="654E7E33" w14:textId="77777777" w:rsidR="00585058" w:rsidRPr="00585058" w:rsidRDefault="00585058" w:rsidP="00585058">
      <w:pPr>
        <w:pStyle w:val="Betreff"/>
        <w:numPr>
          <w:ilvl w:val="0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Diverses (D. Studer)                                                                                                    </w:t>
      </w:r>
    </w:p>
    <w:p w14:paraId="0F4C480B" w14:textId="77777777" w:rsidR="00585058" w:rsidRP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 w:rsidRPr="00585058">
        <w:rPr>
          <w:rFonts w:asciiTheme="minorHAnsi" w:hAnsiTheme="minorHAnsi"/>
          <w:spacing w:val="0"/>
          <w:sz w:val="20"/>
        </w:rPr>
        <w:t>Fragen und Diskussion</w:t>
      </w:r>
    </w:p>
    <w:p w14:paraId="1ACBE553" w14:textId="544ACF08" w:rsidR="00585058" w:rsidRDefault="00585058" w:rsidP="00585058">
      <w:pPr>
        <w:pStyle w:val="Betreff"/>
        <w:numPr>
          <w:ilvl w:val="1"/>
          <w:numId w:val="15"/>
        </w:numPr>
        <w:spacing w:after="0" w:line="240" w:lineRule="auto"/>
        <w:ind w:hanging="357"/>
        <w:rPr>
          <w:rFonts w:asciiTheme="minorHAnsi" w:hAnsiTheme="minorHAnsi"/>
          <w:spacing w:val="0"/>
          <w:sz w:val="20"/>
        </w:rPr>
      </w:pPr>
      <w:r>
        <w:rPr>
          <w:rFonts w:asciiTheme="minorHAnsi" w:hAnsiTheme="minorHAnsi"/>
          <w:spacing w:val="0"/>
          <w:sz w:val="20"/>
        </w:rPr>
        <w:t>Termine</w:t>
      </w:r>
    </w:p>
    <w:p w14:paraId="138A6D8E" w14:textId="77777777" w:rsidR="00585058" w:rsidRDefault="00585058" w:rsidP="00585058">
      <w:pPr>
        <w:pStyle w:val="Betreff"/>
        <w:spacing w:after="0" w:line="240" w:lineRule="auto"/>
        <w:rPr>
          <w:rFonts w:asciiTheme="minorHAnsi" w:hAnsiTheme="minorHAnsi"/>
          <w:spacing w:val="0"/>
          <w:sz w:val="20"/>
        </w:rPr>
      </w:pPr>
    </w:p>
    <w:p w14:paraId="30656107" w14:textId="55B465DB" w:rsidR="00585058" w:rsidRPr="00585058" w:rsidRDefault="00585058" w:rsidP="00585058">
      <w:pPr>
        <w:pStyle w:val="Betreff"/>
        <w:spacing w:after="0" w:line="240" w:lineRule="auto"/>
        <w:rPr>
          <w:rFonts w:asciiTheme="minorHAnsi" w:hAnsiTheme="minorHAnsi"/>
          <w:spacing w:val="0"/>
          <w:sz w:val="20"/>
        </w:rPr>
      </w:pPr>
      <w:r>
        <w:rPr>
          <w:rFonts w:asciiTheme="minorHAnsi" w:hAnsiTheme="minorHAnsi"/>
          <w:spacing w:val="0"/>
          <w:sz w:val="20"/>
        </w:rPr>
        <w:t>Anmeldung gerne per Mail bis Donnerstag, 13. März 2026 an unisport@unisg.ch.</w:t>
      </w:r>
    </w:p>
    <w:sectPr w:rsidR="00585058" w:rsidRPr="00585058" w:rsidSect="003D73FB">
      <w:type w:val="continuous"/>
      <w:pgSz w:w="11906" w:h="16838" w:code="9"/>
      <w:pgMar w:top="3147" w:right="1134" w:bottom="1985" w:left="1644" w:header="652" w:footer="6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CBA65" w14:textId="77777777" w:rsidR="003E228A" w:rsidRDefault="003E228A" w:rsidP="008B3FFB">
      <w:r>
        <w:separator/>
      </w:r>
    </w:p>
    <w:p w14:paraId="0367A56D" w14:textId="77777777" w:rsidR="003E228A" w:rsidRDefault="003E228A"/>
  </w:endnote>
  <w:endnote w:type="continuationSeparator" w:id="0">
    <w:p w14:paraId="0EDEAB31" w14:textId="77777777" w:rsidR="003E228A" w:rsidRDefault="003E228A" w:rsidP="008B3FFB">
      <w:r>
        <w:continuationSeparator/>
      </w:r>
    </w:p>
    <w:p w14:paraId="0F5A2F26" w14:textId="77777777" w:rsidR="003E228A" w:rsidRDefault="003E22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notTrueType/>
    <w:pitch w:val="variable"/>
    <w:sig w:usb0="E0000287" w:usb1="40000013" w:usb2="00000000" w:usb3="00000000" w:csb0="0000019F" w:csb1="00000000"/>
  </w:font>
  <w:font w:name="Gill Sans Nova Light">
    <w:altName w:val="Calibri"/>
    <w:panose1 w:val="020B0302020104020203"/>
    <w:charset w:val="00"/>
    <w:family w:val="swiss"/>
    <w:pitch w:val="variable"/>
    <w:sig w:usb0="80000287" w:usb1="00000002" w:usb2="00000000" w:usb3="00000000" w:csb0="0000009F" w:csb1="00000000"/>
  </w:font>
  <w:font w:name="Gill Sans Nova">
    <w:altName w:val="Gill Sans Nova"/>
    <w:panose1 w:val="020B0602020104020203"/>
    <w:charset w:val="00"/>
    <w:family w:val="swiss"/>
    <w:pitch w:val="variable"/>
    <w:sig w:usb0="8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61"/>
      <w:gridCol w:w="567"/>
    </w:tblGrid>
    <w:tr w:rsidR="00A65752" w:rsidRPr="00DF51F8" w14:paraId="00DC7663" w14:textId="77777777" w:rsidTr="00A65752">
      <w:tc>
        <w:tcPr>
          <w:tcW w:w="8561" w:type="dxa"/>
        </w:tcPr>
        <w:sdt>
          <w:sdtPr>
            <w:rPr>
              <w:rFonts w:ascii="Gill Sans Nova" w:hAnsi="Gill Sans Nova"/>
              <w:noProof/>
              <w:sz w:val="16"/>
              <w:szCs w:val="20"/>
            </w:rPr>
            <w:alias w:val="group"/>
            <w:tag w:val="{&quot;templafy&quot;:{&quot;id&quot;:&quot;865e5e30-5527-4d68-a50a-1b4a706cbca8&quot;}}"/>
            <w:id w:val="-1956630693"/>
            <w:placeholder>
              <w:docPart w:val="FFFBD97D1C38477994A37FC63087B294"/>
            </w:placeholder>
          </w:sdtPr>
          <w:sdtEndPr/>
          <w:sdtContent>
            <w:p w14:paraId="332A12A6" w14:textId="77777777" w:rsidR="00A65752" w:rsidRPr="00385A7C" w:rsidRDefault="00A65752" w:rsidP="00A65752">
              <w:pPr>
                <w:pStyle w:val="FuzeileClaim"/>
              </w:pPr>
              <w:r>
                <w:rPr>
                  <w:noProof/>
                </w:rPr>
                <w:drawing>
                  <wp:anchor distT="0" distB="0" distL="114300" distR="114300" simplePos="0" relativeHeight="251666432" behindDoc="0" locked="1" layoutInCell="1" allowOverlap="1" wp14:anchorId="7B8C3991" wp14:editId="4D895833">
                    <wp:simplePos x="0" y="0"/>
                    <wp:positionH relativeFrom="page">
                      <wp:posOffset>3456305</wp:posOffset>
                    </wp:positionH>
                    <wp:positionV relativeFrom="page">
                      <wp:posOffset>334645</wp:posOffset>
                    </wp:positionV>
                    <wp:extent cx="378000" cy="349920"/>
                    <wp:effectExtent l="0" t="0" r="3175" b="0"/>
                    <wp:wrapNone/>
                    <wp:docPr id="15" name="Grafik 1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5" name="Grafik 5"/>
                            <pic:cNvPicPr/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78000" cy="34992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>
                <w:rPr>
                  <w:noProof/>
                </w:rPr>
                <w:drawing>
                  <wp:anchor distT="0" distB="0" distL="114300" distR="114300" simplePos="0" relativeHeight="251665408" behindDoc="0" locked="1" layoutInCell="1" allowOverlap="1" wp14:anchorId="2909855B" wp14:editId="6D4DABF4">
                    <wp:simplePos x="0" y="0"/>
                    <wp:positionH relativeFrom="page">
                      <wp:posOffset>2311400</wp:posOffset>
                    </wp:positionH>
                    <wp:positionV relativeFrom="page">
                      <wp:posOffset>306070</wp:posOffset>
                    </wp:positionV>
                    <wp:extent cx="646560" cy="468000"/>
                    <wp:effectExtent l="0" t="0" r="0" b="0"/>
                    <wp:wrapNone/>
                    <wp:docPr id="16" name="Grafik 1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4" name="Grafik 4"/>
                            <pic:cNvPicPr/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46560" cy="46800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>
                <w:rPr>
                  <w:noProof/>
                </w:rPr>
                <w:drawing>
                  <wp:anchor distT="0" distB="0" distL="114300" distR="114300" simplePos="0" relativeHeight="251664384" behindDoc="0" locked="1" layoutInCell="1" allowOverlap="1" wp14:anchorId="57CA9CCF" wp14:editId="12EEA411">
                    <wp:simplePos x="0" y="0"/>
                    <wp:positionH relativeFrom="page">
                      <wp:posOffset>3035300</wp:posOffset>
                    </wp:positionH>
                    <wp:positionV relativeFrom="page">
                      <wp:posOffset>334645</wp:posOffset>
                    </wp:positionV>
                    <wp:extent cx="251640" cy="350640"/>
                    <wp:effectExtent l="0" t="0" r="0" b="0"/>
                    <wp:wrapNone/>
                    <wp:docPr id="17" name="Grafik 17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Grafik 3"/>
                            <pic:cNvPicPr/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640" cy="35064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Pr="00385A7C">
                <w:t>From insight to impact.</w:t>
              </w:r>
            </w:p>
            <w:p w14:paraId="701A39A7" w14:textId="77777777" w:rsidR="00A65752" w:rsidRPr="00385A7C" w:rsidRDefault="00915954" w:rsidP="00A65752">
              <w:pPr>
                <w:pStyle w:val="Fuzeile"/>
              </w:pPr>
              <w:sdt>
                <w:sdtPr>
                  <w:alias w:val="{{Switch(UserProfile.DocumentLanguage.Name,&quot;German (Switzerland) (de-CH)&quot;, DataSources.FooterLetter[&quot;Footer Letter - DE&quot;].Footer, DataSources.FooterLetter[&quot;Footer Letter - EN&quot;].Footer)}}"/>
                  <w:tag w:val="{&quot;templafy&quot;:{&quot;id&quot;:&quot;9c10ac5e-b1cb-4b41-b14f-38d62cb452e3&quot;}}"/>
                  <w:id w:val="1499465625"/>
                  <w:placeholder>
                    <w:docPart w:val="C268BA365AB74FE18916691AF5DCB8A1"/>
                  </w:placeholder>
                </w:sdtPr>
                <w:sdtEndPr/>
                <w:sdtContent>
                  <w:r w:rsidR="003E228A">
                    <w:t xml:space="preserve">Universität St.Gallen – Hochschule für </w:t>
                  </w:r>
                  <w:r w:rsidR="003E228A">
                    <w:br/>
                    <w:t xml:space="preserve">Wirtschafts-, Rechts- und Sozialwissenschaften, </w:t>
                  </w:r>
                  <w:r w:rsidR="003E228A">
                    <w:br/>
                    <w:t>Internationale Beziehungen und Informatik (HSG)</w:t>
                  </w:r>
                </w:sdtContent>
              </w:sdt>
            </w:p>
          </w:sdtContent>
        </w:sdt>
      </w:tc>
      <w:tc>
        <w:tcPr>
          <w:tcW w:w="567" w:type="dxa"/>
          <w:vAlign w:val="bottom"/>
        </w:tcPr>
        <w:p w14:paraId="3922A338" w14:textId="76C5FA5C" w:rsidR="00A65752" w:rsidRPr="00385A7C" w:rsidRDefault="00A65752" w:rsidP="00A65752">
          <w:pPr>
            <w:pStyle w:val="Fuzeile"/>
            <w:jc w:val="right"/>
          </w:pPr>
          <w:r>
            <w:fldChar w:fldCharType="begin"/>
          </w:r>
          <w:r w:rsidRPr="00385A7C">
            <w:instrText xml:space="preserve"> if </w:instrText>
          </w:r>
          <w:r>
            <w:fldChar w:fldCharType="begin"/>
          </w:r>
          <w:r w:rsidRPr="00385A7C">
            <w:instrText xml:space="preserve"> numpages </w:instrText>
          </w:r>
          <w:r>
            <w:fldChar w:fldCharType="separate"/>
          </w:r>
          <w:r w:rsidR="00915954">
            <w:instrText>1</w:instrText>
          </w:r>
          <w:r>
            <w:fldChar w:fldCharType="end"/>
          </w:r>
          <w:r w:rsidRPr="00385A7C">
            <w:instrText>="1" "" "</w:instrText>
          </w:r>
          <w:r>
            <w:fldChar w:fldCharType="begin"/>
          </w:r>
          <w:r w:rsidRPr="00385A7C">
            <w:instrText xml:space="preserve"> page </w:instrText>
          </w:r>
          <w:r>
            <w:fldChar w:fldCharType="separate"/>
          </w:r>
          <w:r w:rsidR="00585058">
            <w:instrText>1</w:instrText>
          </w:r>
          <w:r>
            <w:fldChar w:fldCharType="end"/>
          </w:r>
          <w:r w:rsidRPr="00385A7C">
            <w:instrText>/</w:instrText>
          </w:r>
          <w:r>
            <w:fldChar w:fldCharType="begin"/>
          </w:r>
          <w:r w:rsidRPr="00385A7C">
            <w:instrText xml:space="preserve"> numpages </w:instrText>
          </w:r>
          <w:r>
            <w:fldChar w:fldCharType="separate"/>
          </w:r>
          <w:r w:rsidR="00585058">
            <w:instrText>2</w:instrText>
          </w:r>
          <w:r>
            <w:fldChar w:fldCharType="end"/>
          </w:r>
          <w:r w:rsidRPr="00385A7C">
            <w:instrText xml:space="preserve">" </w:instrText>
          </w:r>
          <w:r>
            <w:fldChar w:fldCharType="end"/>
          </w:r>
        </w:p>
      </w:tc>
    </w:tr>
  </w:tbl>
  <w:p w14:paraId="24B65BAE" w14:textId="77777777" w:rsidR="00A65752" w:rsidRPr="00385A7C" w:rsidRDefault="00A65752" w:rsidP="00A65752">
    <w:pPr>
      <w:pStyle w:val="INVISIBLE"/>
    </w:pPr>
  </w:p>
  <w:p w14:paraId="02E7E008" w14:textId="77777777" w:rsidR="004F548B" w:rsidRPr="00385A7C" w:rsidRDefault="004F548B" w:rsidP="004F548B">
    <w:pPr>
      <w:pStyle w:val="INVISIB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F8422" w14:textId="77777777" w:rsidR="003E228A" w:rsidRDefault="003E228A" w:rsidP="008B3FFB">
      <w:r>
        <w:separator/>
      </w:r>
    </w:p>
    <w:p w14:paraId="5BFCF0FB" w14:textId="77777777" w:rsidR="003E228A" w:rsidRDefault="003E228A"/>
  </w:footnote>
  <w:footnote w:type="continuationSeparator" w:id="0">
    <w:p w14:paraId="0082069B" w14:textId="77777777" w:rsidR="003E228A" w:rsidRDefault="003E228A" w:rsidP="008B3FFB">
      <w:r>
        <w:continuationSeparator/>
      </w:r>
    </w:p>
    <w:p w14:paraId="17441FC2" w14:textId="77777777" w:rsidR="003E228A" w:rsidRDefault="003E22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00C83" w14:textId="49A5ACBE" w:rsidR="00BF64D4" w:rsidRDefault="004310F9">
    <w:pPr>
      <w:pStyle w:val="Kopfzeile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 wp14:anchorId="4A11B93D" wp14:editId="56B57744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59675" cy="1238250"/>
              <wp:effectExtent l="0" t="0" r="3175" b="0"/>
              <wp:wrapNone/>
              <wp:docPr id="2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9675" cy="1238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E1A4136" w14:textId="77777777" w:rsidR="00BF64D4" w:rsidRPr="00033068" w:rsidRDefault="00BF64D4" w:rsidP="00BF64D4">
                          <w:pPr>
                            <w:spacing w:line="240" w:lineRule="auto"/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11B93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0;margin-top:0;width:595.25pt;height:97.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" filled="f" stroked="f" strokeweight=".5pt">
              <v:textbox inset="0,0,0,0">
                <w:txbxContent>
                  <w:p w14:paraId="1E1A4136" w14:textId="77777777" w:rsidR="00BF64D4" w:rsidRPr="00033068" w:rsidRDefault="00BF64D4" w:rsidP="00BF64D4">
                    <w:pPr>
                      <w:spacing w:line="240" w:lineRule="auto"/>
                      <w:rPr>
                        <w:color w:val="FFFFFF" w:themeColor="background1"/>
                        <w14:textFill>
                          <w14:noFill/>
                        </w14:textFill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drawing>
        <wp:anchor distT="0" distB="0" distL="114300" distR="114300" simplePos="0" relativeHeight="251667456" behindDoc="0" locked="0" layoutInCell="1" allowOverlap="1" wp14:anchorId="340D5303" wp14:editId="7F856A25">
          <wp:simplePos x="0" y="0"/>
          <wp:positionH relativeFrom="margin">
            <wp:align>left</wp:align>
          </wp:positionH>
          <wp:positionV relativeFrom="paragraph">
            <wp:posOffset>-23495</wp:posOffset>
          </wp:positionV>
          <wp:extent cx="2447925" cy="724264"/>
          <wp:effectExtent l="0" t="0" r="0" b="0"/>
          <wp:wrapNone/>
          <wp:docPr id="3" name="Grafik 3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 descr="Ein Bild, das Schwarz, Dunkelhei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7925" cy="7242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2389E"/>
    <w:multiLevelType w:val="multilevel"/>
    <w:tmpl w:val="655A99DC"/>
    <w:styleLink w:val="UNISGAufzhlung"/>
    <w:lvl w:ilvl="0">
      <w:start w:val="1"/>
      <w:numFmt w:val="bullet"/>
      <w:pStyle w:val="Aufzhlung"/>
      <w:lvlText w:val="–"/>
      <w:lvlJc w:val="left"/>
      <w:pPr>
        <w:ind w:left="227" w:hanging="227"/>
      </w:pPr>
      <w:rPr>
        <w:rFonts w:ascii="Calibri" w:hAnsi="Calibri" w:hint="default"/>
      </w:rPr>
    </w:lvl>
    <w:lvl w:ilvl="1">
      <w:start w:val="1"/>
      <w:numFmt w:val="bullet"/>
      <w:lvlText w:val="–"/>
      <w:lvlJc w:val="left"/>
      <w:pPr>
        <w:ind w:left="454" w:hanging="227"/>
      </w:pPr>
      <w:rPr>
        <w:rFonts w:ascii="Calibri" w:hAnsi="Calibri" w:hint="default"/>
      </w:rPr>
    </w:lvl>
    <w:lvl w:ilvl="2">
      <w:start w:val="1"/>
      <w:numFmt w:val="bullet"/>
      <w:lvlText w:val="–"/>
      <w:lvlJc w:val="left"/>
      <w:pPr>
        <w:ind w:left="681" w:hanging="227"/>
      </w:pPr>
      <w:rPr>
        <w:rFonts w:ascii="Calibri" w:hAnsi="Calibri" w:hint="default"/>
      </w:rPr>
    </w:lvl>
    <w:lvl w:ilvl="3">
      <w:start w:val="1"/>
      <w:numFmt w:val="bullet"/>
      <w:lvlText w:val="–"/>
      <w:lvlJc w:val="left"/>
      <w:pPr>
        <w:ind w:left="908" w:hanging="227"/>
      </w:pPr>
      <w:rPr>
        <w:rFonts w:ascii="Calibri" w:hAnsi="Calibri" w:hint="default"/>
      </w:rPr>
    </w:lvl>
    <w:lvl w:ilvl="4">
      <w:start w:val="1"/>
      <w:numFmt w:val="bullet"/>
      <w:lvlText w:val="–"/>
      <w:lvlJc w:val="left"/>
      <w:pPr>
        <w:ind w:left="1135" w:hanging="227"/>
      </w:pPr>
      <w:rPr>
        <w:rFonts w:ascii="Calibri" w:hAnsi="Calibri" w:hint="default"/>
      </w:rPr>
    </w:lvl>
    <w:lvl w:ilvl="5">
      <w:start w:val="1"/>
      <w:numFmt w:val="bullet"/>
      <w:lvlText w:val="–"/>
      <w:lvlJc w:val="left"/>
      <w:pPr>
        <w:ind w:left="1362" w:hanging="227"/>
      </w:pPr>
      <w:rPr>
        <w:rFonts w:ascii="Calibri" w:hAnsi="Calibri" w:hint="default"/>
      </w:rPr>
    </w:lvl>
    <w:lvl w:ilvl="6">
      <w:start w:val="1"/>
      <w:numFmt w:val="bullet"/>
      <w:lvlText w:val="–"/>
      <w:lvlJc w:val="left"/>
      <w:pPr>
        <w:ind w:left="1589" w:hanging="227"/>
      </w:pPr>
      <w:rPr>
        <w:rFonts w:ascii="Calibri" w:hAnsi="Calibri" w:hint="default"/>
      </w:rPr>
    </w:lvl>
    <w:lvl w:ilvl="7">
      <w:start w:val="1"/>
      <w:numFmt w:val="bullet"/>
      <w:lvlText w:val="–"/>
      <w:lvlJc w:val="left"/>
      <w:pPr>
        <w:ind w:left="1816" w:hanging="227"/>
      </w:pPr>
      <w:rPr>
        <w:rFonts w:ascii="Calibri" w:hAnsi="Calibri" w:hint="default"/>
      </w:rPr>
    </w:lvl>
    <w:lvl w:ilvl="8">
      <w:start w:val="1"/>
      <w:numFmt w:val="bullet"/>
      <w:lvlText w:val="–"/>
      <w:lvlJc w:val="left"/>
      <w:pPr>
        <w:ind w:left="2043" w:hanging="227"/>
      </w:pPr>
      <w:rPr>
        <w:rFonts w:ascii="Calibri" w:hAnsi="Calibri" w:hint="default"/>
      </w:rPr>
    </w:lvl>
  </w:abstractNum>
  <w:abstractNum w:abstractNumId="1" w15:restartNumberingAfterBreak="0">
    <w:nsid w:val="111B741D"/>
    <w:multiLevelType w:val="multilevel"/>
    <w:tmpl w:val="623044BE"/>
    <w:lvl w:ilvl="0">
      <w:start w:val="1"/>
      <w:numFmt w:val="none"/>
      <w:pStyle w:val="berschrift1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pStyle w:val="berschrift2"/>
      <w:lvlText w:val="%2"/>
      <w:lvlJc w:val="left"/>
      <w:pPr>
        <w:ind w:left="754" w:hanging="754"/>
      </w:pPr>
      <w:rPr>
        <w:rFonts w:hint="default"/>
      </w:rPr>
    </w:lvl>
    <w:lvl w:ilvl="2">
      <w:start w:val="1"/>
      <w:numFmt w:val="decimal"/>
      <w:pStyle w:val="berschrift3"/>
      <w:lvlText w:val="%2.%3"/>
      <w:lvlJc w:val="left"/>
      <w:pPr>
        <w:ind w:left="777" w:hanging="777"/>
      </w:pPr>
      <w:rPr>
        <w:rFonts w:hint="default"/>
      </w:rPr>
    </w:lvl>
    <w:lvl w:ilvl="3">
      <w:start w:val="1"/>
      <w:numFmt w:val="decimal"/>
      <w:pStyle w:val="berschrift4"/>
      <w:lvlText w:val="%2.%3.%4"/>
      <w:lvlJc w:val="left"/>
      <w:pPr>
        <w:ind w:left="800" w:hanging="800"/>
      </w:pPr>
      <w:rPr>
        <w:rFonts w:hint="default"/>
      </w:rPr>
    </w:lvl>
    <w:lvl w:ilvl="4">
      <w:start w:val="1"/>
      <w:numFmt w:val="decimal"/>
      <w:pStyle w:val="berschrift5"/>
      <w:lvlText w:val="%2.%3.%4.%5"/>
      <w:lvlJc w:val="left"/>
      <w:pPr>
        <w:ind w:left="800" w:hanging="800"/>
      </w:pPr>
      <w:rPr>
        <w:rFonts w:hint="default"/>
      </w:rPr>
    </w:lvl>
    <w:lvl w:ilvl="5">
      <w:start w:val="1"/>
      <w:numFmt w:val="none"/>
      <w:lvlText w:val=""/>
      <w:lvlJc w:val="left"/>
      <w:pPr>
        <w:ind w:left="800" w:hanging="800"/>
      </w:pPr>
      <w:rPr>
        <w:rFonts w:hint="default"/>
      </w:rPr>
    </w:lvl>
    <w:lvl w:ilvl="6">
      <w:start w:val="1"/>
      <w:numFmt w:val="none"/>
      <w:lvlText w:val=""/>
      <w:lvlJc w:val="left"/>
      <w:pPr>
        <w:ind w:left="800" w:hanging="800"/>
      </w:pPr>
      <w:rPr>
        <w:rFonts w:hint="default"/>
      </w:rPr>
    </w:lvl>
    <w:lvl w:ilvl="7">
      <w:start w:val="1"/>
      <w:numFmt w:val="none"/>
      <w:lvlText w:val=""/>
      <w:lvlJc w:val="left"/>
      <w:pPr>
        <w:ind w:left="800" w:hanging="800"/>
      </w:pPr>
      <w:rPr>
        <w:rFonts w:hint="default"/>
      </w:rPr>
    </w:lvl>
    <w:lvl w:ilvl="8">
      <w:start w:val="1"/>
      <w:numFmt w:val="none"/>
      <w:lvlText w:val=""/>
      <w:lvlJc w:val="left"/>
      <w:pPr>
        <w:ind w:left="800" w:hanging="800"/>
      </w:pPr>
      <w:rPr>
        <w:rFonts w:hint="default"/>
      </w:rPr>
    </w:lvl>
  </w:abstractNum>
  <w:abstractNum w:abstractNumId="2" w15:restartNumberingAfterBreak="0">
    <w:nsid w:val="206452BC"/>
    <w:multiLevelType w:val="multilevel"/>
    <w:tmpl w:val="628CE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417DAE"/>
    <w:multiLevelType w:val="multilevel"/>
    <w:tmpl w:val="324E3F6A"/>
    <w:styleLink w:val="UNISGNummerierung"/>
    <w:lvl w:ilvl="0">
      <w:start w:val="1"/>
      <w:numFmt w:val="decimal"/>
      <w:pStyle w:val="Nummerierung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71" w:hanging="907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871"/>
        </w:tabs>
        <w:ind w:left="1871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71"/>
        </w:tabs>
        <w:ind w:left="1871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1871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1871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1871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1871" w:firstLine="0"/>
      </w:pPr>
      <w:rPr>
        <w:rFonts w:hint="default"/>
      </w:rPr>
    </w:lvl>
  </w:abstractNum>
  <w:abstractNum w:abstractNumId="4" w15:restartNumberingAfterBreak="0">
    <w:nsid w:val="477229A3"/>
    <w:multiLevelType w:val="multilevel"/>
    <w:tmpl w:val="47BA0C86"/>
    <w:styleLink w:val="UNISGNummerierungberschrift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5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6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7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num w:numId="1" w16cid:durableId="1870219418">
    <w:abstractNumId w:val="0"/>
  </w:num>
  <w:num w:numId="2" w16cid:durableId="146558303">
    <w:abstractNumId w:val="4"/>
  </w:num>
  <w:num w:numId="3" w16cid:durableId="1045249658">
    <w:abstractNumId w:val="3"/>
  </w:num>
  <w:num w:numId="4" w16cid:durableId="916592043">
    <w:abstractNumId w:val="1"/>
  </w:num>
  <w:num w:numId="5" w16cid:durableId="1910187363">
    <w:abstractNumId w:val="1"/>
  </w:num>
  <w:num w:numId="6" w16cid:durableId="152255948">
    <w:abstractNumId w:val="1"/>
  </w:num>
  <w:num w:numId="7" w16cid:durableId="49505598">
    <w:abstractNumId w:val="1"/>
  </w:num>
  <w:num w:numId="8" w16cid:durableId="1276252838">
    <w:abstractNumId w:val="1"/>
  </w:num>
  <w:num w:numId="9" w16cid:durableId="1092630117">
    <w:abstractNumId w:val="1"/>
  </w:num>
  <w:num w:numId="10" w16cid:durableId="2100985423">
    <w:abstractNumId w:val="1"/>
  </w:num>
  <w:num w:numId="11" w16cid:durableId="1796480256">
    <w:abstractNumId w:val="1"/>
  </w:num>
  <w:num w:numId="12" w16cid:durableId="881022603">
    <w:abstractNumId w:val="1"/>
  </w:num>
  <w:num w:numId="13" w16cid:durableId="1306929473">
    <w:abstractNumId w:val="1"/>
  </w:num>
  <w:num w:numId="14" w16cid:durableId="1250579848">
    <w:abstractNumId w:val="1"/>
  </w:num>
  <w:num w:numId="15" w16cid:durableId="127509778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28A"/>
    <w:rsid w:val="00001B61"/>
    <w:rsid w:val="00012260"/>
    <w:rsid w:val="00016835"/>
    <w:rsid w:val="00025501"/>
    <w:rsid w:val="00033068"/>
    <w:rsid w:val="00033BBF"/>
    <w:rsid w:val="000402E9"/>
    <w:rsid w:val="0004432D"/>
    <w:rsid w:val="0004693D"/>
    <w:rsid w:val="000477EE"/>
    <w:rsid w:val="0005380F"/>
    <w:rsid w:val="00054780"/>
    <w:rsid w:val="000549F4"/>
    <w:rsid w:val="0005729A"/>
    <w:rsid w:val="00065F93"/>
    <w:rsid w:val="0007013E"/>
    <w:rsid w:val="00085F20"/>
    <w:rsid w:val="00086966"/>
    <w:rsid w:val="00087EAC"/>
    <w:rsid w:val="000B3532"/>
    <w:rsid w:val="000C5089"/>
    <w:rsid w:val="000C60E1"/>
    <w:rsid w:val="000C73D0"/>
    <w:rsid w:val="000C7ADE"/>
    <w:rsid w:val="000D3CB8"/>
    <w:rsid w:val="00100092"/>
    <w:rsid w:val="001036FE"/>
    <w:rsid w:val="001047DF"/>
    <w:rsid w:val="00112E53"/>
    <w:rsid w:val="00115CFA"/>
    <w:rsid w:val="00122798"/>
    <w:rsid w:val="00124C96"/>
    <w:rsid w:val="00127624"/>
    <w:rsid w:val="00134AB3"/>
    <w:rsid w:val="001375E5"/>
    <w:rsid w:val="00141A61"/>
    <w:rsid w:val="00141AA9"/>
    <w:rsid w:val="0014698D"/>
    <w:rsid w:val="00150A1E"/>
    <w:rsid w:val="001511D5"/>
    <w:rsid w:val="00153FF8"/>
    <w:rsid w:val="00155ADB"/>
    <w:rsid w:val="0015639D"/>
    <w:rsid w:val="0015776A"/>
    <w:rsid w:val="00163027"/>
    <w:rsid w:val="00166DB9"/>
    <w:rsid w:val="00193F9B"/>
    <w:rsid w:val="0019673E"/>
    <w:rsid w:val="001A169F"/>
    <w:rsid w:val="001A50E6"/>
    <w:rsid w:val="001A5B0A"/>
    <w:rsid w:val="001B0D72"/>
    <w:rsid w:val="001C420D"/>
    <w:rsid w:val="001D3E8F"/>
    <w:rsid w:val="001D4449"/>
    <w:rsid w:val="001D7DED"/>
    <w:rsid w:val="001E4A59"/>
    <w:rsid w:val="001E7439"/>
    <w:rsid w:val="001F0B78"/>
    <w:rsid w:val="001F347A"/>
    <w:rsid w:val="001F6D23"/>
    <w:rsid w:val="00201DB0"/>
    <w:rsid w:val="00204142"/>
    <w:rsid w:val="00205F99"/>
    <w:rsid w:val="0021183C"/>
    <w:rsid w:val="002121D3"/>
    <w:rsid w:val="00213188"/>
    <w:rsid w:val="00230D7A"/>
    <w:rsid w:val="002349FA"/>
    <w:rsid w:val="00255003"/>
    <w:rsid w:val="00261622"/>
    <w:rsid w:val="0026281C"/>
    <w:rsid w:val="002747F3"/>
    <w:rsid w:val="00285756"/>
    <w:rsid w:val="002A4126"/>
    <w:rsid w:val="002C6731"/>
    <w:rsid w:val="002E2C47"/>
    <w:rsid w:val="002E2ECE"/>
    <w:rsid w:val="002E41D7"/>
    <w:rsid w:val="002E5B06"/>
    <w:rsid w:val="00301C83"/>
    <w:rsid w:val="00317B1B"/>
    <w:rsid w:val="00323743"/>
    <w:rsid w:val="003278FB"/>
    <w:rsid w:val="00330684"/>
    <w:rsid w:val="00332090"/>
    <w:rsid w:val="0036205C"/>
    <w:rsid w:val="00364319"/>
    <w:rsid w:val="0037225F"/>
    <w:rsid w:val="0037299F"/>
    <w:rsid w:val="00382516"/>
    <w:rsid w:val="00382BBC"/>
    <w:rsid w:val="00385A7C"/>
    <w:rsid w:val="003902B0"/>
    <w:rsid w:val="003A58BE"/>
    <w:rsid w:val="003A66B1"/>
    <w:rsid w:val="003B0144"/>
    <w:rsid w:val="003B715A"/>
    <w:rsid w:val="003B7FB0"/>
    <w:rsid w:val="003D0F43"/>
    <w:rsid w:val="003D1E60"/>
    <w:rsid w:val="003D73FB"/>
    <w:rsid w:val="003D7641"/>
    <w:rsid w:val="003E228A"/>
    <w:rsid w:val="003E46BF"/>
    <w:rsid w:val="003F454C"/>
    <w:rsid w:val="003F4F1B"/>
    <w:rsid w:val="003F5762"/>
    <w:rsid w:val="00407F2E"/>
    <w:rsid w:val="00422623"/>
    <w:rsid w:val="0042553C"/>
    <w:rsid w:val="004257FC"/>
    <w:rsid w:val="00430948"/>
    <w:rsid w:val="004310F9"/>
    <w:rsid w:val="00432C25"/>
    <w:rsid w:val="00443383"/>
    <w:rsid w:val="00443C7B"/>
    <w:rsid w:val="00456F4F"/>
    <w:rsid w:val="00464C8E"/>
    <w:rsid w:val="0047141A"/>
    <w:rsid w:val="004738E4"/>
    <w:rsid w:val="00473974"/>
    <w:rsid w:val="00485964"/>
    <w:rsid w:val="004A0FA9"/>
    <w:rsid w:val="004A7182"/>
    <w:rsid w:val="004B7277"/>
    <w:rsid w:val="004B76C0"/>
    <w:rsid w:val="004C1F9A"/>
    <w:rsid w:val="004C22A8"/>
    <w:rsid w:val="004C2702"/>
    <w:rsid w:val="004C562C"/>
    <w:rsid w:val="004D1F6C"/>
    <w:rsid w:val="004D2459"/>
    <w:rsid w:val="004F3963"/>
    <w:rsid w:val="004F548B"/>
    <w:rsid w:val="005001C7"/>
    <w:rsid w:val="005303A9"/>
    <w:rsid w:val="00533B7B"/>
    <w:rsid w:val="00563884"/>
    <w:rsid w:val="00585058"/>
    <w:rsid w:val="005A51AE"/>
    <w:rsid w:val="005B1CB0"/>
    <w:rsid w:val="005B3136"/>
    <w:rsid w:val="005B4322"/>
    <w:rsid w:val="005B5A4F"/>
    <w:rsid w:val="005B74C5"/>
    <w:rsid w:val="005D3BD8"/>
    <w:rsid w:val="005E6DD5"/>
    <w:rsid w:val="005F0DFB"/>
    <w:rsid w:val="005F2ABF"/>
    <w:rsid w:val="005F60F1"/>
    <w:rsid w:val="005F76D4"/>
    <w:rsid w:val="006046A9"/>
    <w:rsid w:val="0060473B"/>
    <w:rsid w:val="00626E66"/>
    <w:rsid w:val="00634E02"/>
    <w:rsid w:val="00641659"/>
    <w:rsid w:val="006431E8"/>
    <w:rsid w:val="0064682B"/>
    <w:rsid w:val="00650072"/>
    <w:rsid w:val="00655B96"/>
    <w:rsid w:val="006621E1"/>
    <w:rsid w:val="006623BE"/>
    <w:rsid w:val="006672D9"/>
    <w:rsid w:val="006678B1"/>
    <w:rsid w:val="00671B3A"/>
    <w:rsid w:val="00672E11"/>
    <w:rsid w:val="00677AF6"/>
    <w:rsid w:val="00684606"/>
    <w:rsid w:val="00695883"/>
    <w:rsid w:val="006A4D06"/>
    <w:rsid w:val="006B3C09"/>
    <w:rsid w:val="006C4DCC"/>
    <w:rsid w:val="006D6958"/>
    <w:rsid w:val="006E25F7"/>
    <w:rsid w:val="006F024F"/>
    <w:rsid w:val="006F260E"/>
    <w:rsid w:val="007075DD"/>
    <w:rsid w:val="00707AAD"/>
    <w:rsid w:val="007169CA"/>
    <w:rsid w:val="00717E19"/>
    <w:rsid w:val="00721CC3"/>
    <w:rsid w:val="00731EDC"/>
    <w:rsid w:val="007333A2"/>
    <w:rsid w:val="007374F0"/>
    <w:rsid w:val="0074570B"/>
    <w:rsid w:val="007464DD"/>
    <w:rsid w:val="00747122"/>
    <w:rsid w:val="00751183"/>
    <w:rsid w:val="00752B8B"/>
    <w:rsid w:val="00761141"/>
    <w:rsid w:val="00761BC6"/>
    <w:rsid w:val="00771ACB"/>
    <w:rsid w:val="00780C78"/>
    <w:rsid w:val="00782CE3"/>
    <w:rsid w:val="00784FE3"/>
    <w:rsid w:val="007A3B3E"/>
    <w:rsid w:val="007A538C"/>
    <w:rsid w:val="007A5C9F"/>
    <w:rsid w:val="007A69A9"/>
    <w:rsid w:val="007B005A"/>
    <w:rsid w:val="007B61C5"/>
    <w:rsid w:val="007C6504"/>
    <w:rsid w:val="007D7A16"/>
    <w:rsid w:val="007E3414"/>
    <w:rsid w:val="007F34E2"/>
    <w:rsid w:val="00815645"/>
    <w:rsid w:val="00815999"/>
    <w:rsid w:val="008250B0"/>
    <w:rsid w:val="0083450A"/>
    <w:rsid w:val="0084627C"/>
    <w:rsid w:val="0085044B"/>
    <w:rsid w:val="00852F7A"/>
    <w:rsid w:val="00854656"/>
    <w:rsid w:val="00855006"/>
    <w:rsid w:val="0087099D"/>
    <w:rsid w:val="00874799"/>
    <w:rsid w:val="0087676C"/>
    <w:rsid w:val="008868F9"/>
    <w:rsid w:val="008974EC"/>
    <w:rsid w:val="008A1EAA"/>
    <w:rsid w:val="008B180E"/>
    <w:rsid w:val="008B3FFB"/>
    <w:rsid w:val="008B4B27"/>
    <w:rsid w:val="008B63A9"/>
    <w:rsid w:val="008C0942"/>
    <w:rsid w:val="008D297A"/>
    <w:rsid w:val="008E1FBF"/>
    <w:rsid w:val="008E2CBD"/>
    <w:rsid w:val="008F09C9"/>
    <w:rsid w:val="008F7724"/>
    <w:rsid w:val="008F7D8F"/>
    <w:rsid w:val="00902113"/>
    <w:rsid w:val="00903230"/>
    <w:rsid w:val="009047C4"/>
    <w:rsid w:val="00910C6D"/>
    <w:rsid w:val="009118AC"/>
    <w:rsid w:val="00912B07"/>
    <w:rsid w:val="0091476B"/>
    <w:rsid w:val="00915954"/>
    <w:rsid w:val="009218AD"/>
    <w:rsid w:val="00931AFD"/>
    <w:rsid w:val="0093710E"/>
    <w:rsid w:val="00941188"/>
    <w:rsid w:val="00950A8C"/>
    <w:rsid w:val="009510DB"/>
    <w:rsid w:val="0095241A"/>
    <w:rsid w:val="00955A18"/>
    <w:rsid w:val="00964A3F"/>
    <w:rsid w:val="00964DF3"/>
    <w:rsid w:val="00970353"/>
    <w:rsid w:val="0097167B"/>
    <w:rsid w:val="009844F1"/>
    <w:rsid w:val="00985BA0"/>
    <w:rsid w:val="00987D31"/>
    <w:rsid w:val="00995414"/>
    <w:rsid w:val="009A07C5"/>
    <w:rsid w:val="009A0F9B"/>
    <w:rsid w:val="009A2829"/>
    <w:rsid w:val="009A3725"/>
    <w:rsid w:val="009A44BA"/>
    <w:rsid w:val="009B018E"/>
    <w:rsid w:val="009C192F"/>
    <w:rsid w:val="009C1A67"/>
    <w:rsid w:val="009C1F78"/>
    <w:rsid w:val="009C79EB"/>
    <w:rsid w:val="009C7EDE"/>
    <w:rsid w:val="009F061A"/>
    <w:rsid w:val="00A0058C"/>
    <w:rsid w:val="00A021EC"/>
    <w:rsid w:val="00A024C5"/>
    <w:rsid w:val="00A071E9"/>
    <w:rsid w:val="00A10252"/>
    <w:rsid w:val="00A13711"/>
    <w:rsid w:val="00A310C1"/>
    <w:rsid w:val="00A377A4"/>
    <w:rsid w:val="00A4113A"/>
    <w:rsid w:val="00A41B36"/>
    <w:rsid w:val="00A4683E"/>
    <w:rsid w:val="00A47BD9"/>
    <w:rsid w:val="00A525CE"/>
    <w:rsid w:val="00A54E24"/>
    <w:rsid w:val="00A57B51"/>
    <w:rsid w:val="00A65752"/>
    <w:rsid w:val="00A74579"/>
    <w:rsid w:val="00A903B7"/>
    <w:rsid w:val="00AA0E74"/>
    <w:rsid w:val="00AA1F94"/>
    <w:rsid w:val="00AA5D59"/>
    <w:rsid w:val="00AA7B1A"/>
    <w:rsid w:val="00AB16B2"/>
    <w:rsid w:val="00AB6CFE"/>
    <w:rsid w:val="00AB71EF"/>
    <w:rsid w:val="00AC4BCB"/>
    <w:rsid w:val="00AC6798"/>
    <w:rsid w:val="00AC6868"/>
    <w:rsid w:val="00AE36F8"/>
    <w:rsid w:val="00AE54EA"/>
    <w:rsid w:val="00B01010"/>
    <w:rsid w:val="00B01041"/>
    <w:rsid w:val="00B0272A"/>
    <w:rsid w:val="00B073B6"/>
    <w:rsid w:val="00B149F4"/>
    <w:rsid w:val="00B24118"/>
    <w:rsid w:val="00B2528A"/>
    <w:rsid w:val="00B34DDF"/>
    <w:rsid w:val="00B36743"/>
    <w:rsid w:val="00B370B9"/>
    <w:rsid w:val="00B52E90"/>
    <w:rsid w:val="00B541FB"/>
    <w:rsid w:val="00B54DD9"/>
    <w:rsid w:val="00B61B17"/>
    <w:rsid w:val="00B72284"/>
    <w:rsid w:val="00B7537B"/>
    <w:rsid w:val="00B81D14"/>
    <w:rsid w:val="00B85410"/>
    <w:rsid w:val="00B85A44"/>
    <w:rsid w:val="00B85F97"/>
    <w:rsid w:val="00B929F8"/>
    <w:rsid w:val="00B96E19"/>
    <w:rsid w:val="00BA1AB7"/>
    <w:rsid w:val="00BC2455"/>
    <w:rsid w:val="00BC4C79"/>
    <w:rsid w:val="00BD290D"/>
    <w:rsid w:val="00BD2C73"/>
    <w:rsid w:val="00BD4261"/>
    <w:rsid w:val="00BD5439"/>
    <w:rsid w:val="00BD6EBF"/>
    <w:rsid w:val="00BE0EDC"/>
    <w:rsid w:val="00BF2D3D"/>
    <w:rsid w:val="00BF64D4"/>
    <w:rsid w:val="00C14800"/>
    <w:rsid w:val="00C1610D"/>
    <w:rsid w:val="00C25040"/>
    <w:rsid w:val="00C43624"/>
    <w:rsid w:val="00C4441D"/>
    <w:rsid w:val="00C47735"/>
    <w:rsid w:val="00C50217"/>
    <w:rsid w:val="00C51D49"/>
    <w:rsid w:val="00C52825"/>
    <w:rsid w:val="00C70A22"/>
    <w:rsid w:val="00C7654E"/>
    <w:rsid w:val="00C80084"/>
    <w:rsid w:val="00C808BB"/>
    <w:rsid w:val="00C81B55"/>
    <w:rsid w:val="00C916F2"/>
    <w:rsid w:val="00C97E49"/>
    <w:rsid w:val="00CA73FE"/>
    <w:rsid w:val="00CB36B5"/>
    <w:rsid w:val="00CB623F"/>
    <w:rsid w:val="00CC2E74"/>
    <w:rsid w:val="00CD04F3"/>
    <w:rsid w:val="00CD769D"/>
    <w:rsid w:val="00CF063C"/>
    <w:rsid w:val="00CF23C8"/>
    <w:rsid w:val="00CF5DDE"/>
    <w:rsid w:val="00D05182"/>
    <w:rsid w:val="00D1602B"/>
    <w:rsid w:val="00D272E4"/>
    <w:rsid w:val="00D27D86"/>
    <w:rsid w:val="00D3383F"/>
    <w:rsid w:val="00D34A00"/>
    <w:rsid w:val="00D4170B"/>
    <w:rsid w:val="00D441D3"/>
    <w:rsid w:val="00D70A3A"/>
    <w:rsid w:val="00D72EDD"/>
    <w:rsid w:val="00D81B14"/>
    <w:rsid w:val="00D9370F"/>
    <w:rsid w:val="00D97518"/>
    <w:rsid w:val="00DA2167"/>
    <w:rsid w:val="00DB218E"/>
    <w:rsid w:val="00DD427E"/>
    <w:rsid w:val="00DE4546"/>
    <w:rsid w:val="00DF04AD"/>
    <w:rsid w:val="00DF382D"/>
    <w:rsid w:val="00DF51F8"/>
    <w:rsid w:val="00E02C69"/>
    <w:rsid w:val="00E046AA"/>
    <w:rsid w:val="00E04F3D"/>
    <w:rsid w:val="00E14BE9"/>
    <w:rsid w:val="00E46993"/>
    <w:rsid w:val="00E525E5"/>
    <w:rsid w:val="00E57714"/>
    <w:rsid w:val="00E63B28"/>
    <w:rsid w:val="00E71787"/>
    <w:rsid w:val="00E82E72"/>
    <w:rsid w:val="00E84CAB"/>
    <w:rsid w:val="00E8677F"/>
    <w:rsid w:val="00E915DD"/>
    <w:rsid w:val="00E954F4"/>
    <w:rsid w:val="00E956D2"/>
    <w:rsid w:val="00E95F56"/>
    <w:rsid w:val="00EA433C"/>
    <w:rsid w:val="00EA7D34"/>
    <w:rsid w:val="00EB1B69"/>
    <w:rsid w:val="00EB3063"/>
    <w:rsid w:val="00EB6DF7"/>
    <w:rsid w:val="00EC18FB"/>
    <w:rsid w:val="00EC6B4E"/>
    <w:rsid w:val="00ED0547"/>
    <w:rsid w:val="00ED155C"/>
    <w:rsid w:val="00ED3C81"/>
    <w:rsid w:val="00ED518F"/>
    <w:rsid w:val="00EE04E6"/>
    <w:rsid w:val="00EE1460"/>
    <w:rsid w:val="00EE1C38"/>
    <w:rsid w:val="00EF257D"/>
    <w:rsid w:val="00F06F67"/>
    <w:rsid w:val="00F13AAD"/>
    <w:rsid w:val="00F15D70"/>
    <w:rsid w:val="00F17CCE"/>
    <w:rsid w:val="00F209A2"/>
    <w:rsid w:val="00F261FA"/>
    <w:rsid w:val="00F26FD8"/>
    <w:rsid w:val="00F37363"/>
    <w:rsid w:val="00F438C2"/>
    <w:rsid w:val="00F548CE"/>
    <w:rsid w:val="00F55916"/>
    <w:rsid w:val="00F67812"/>
    <w:rsid w:val="00F73A6A"/>
    <w:rsid w:val="00F76C57"/>
    <w:rsid w:val="00F87441"/>
    <w:rsid w:val="00F90E52"/>
    <w:rsid w:val="00F944CE"/>
    <w:rsid w:val="00F97CEE"/>
    <w:rsid w:val="00FA4205"/>
    <w:rsid w:val="00FA47EC"/>
    <w:rsid w:val="00FA5759"/>
    <w:rsid w:val="00FB19DD"/>
    <w:rsid w:val="00FB49F5"/>
    <w:rsid w:val="00FB508E"/>
    <w:rsid w:val="00FC4F9B"/>
    <w:rsid w:val="00FC7786"/>
    <w:rsid w:val="00FD4B96"/>
    <w:rsid w:val="00FD50B9"/>
    <w:rsid w:val="00FE090B"/>
    <w:rsid w:val="00FE0C45"/>
    <w:rsid w:val="00FE56AC"/>
    <w:rsid w:val="00FF08EA"/>
    <w:rsid w:val="00FF0BD1"/>
    <w:rsid w:val="00FF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5AC663"/>
  <w15:docId w15:val="{B33BF3EB-6197-4381-A4DB-0D48BE44B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DE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7" w:qFormat="1"/>
    <w:lsdException w:name="heading 2" w:uiPriority="17" w:qFormat="1"/>
    <w:lsdException w:name="heading 3" w:uiPriority="17" w:qFormat="1"/>
    <w:lsdException w:name="heading 4" w:uiPriority="17" w:qFormat="1"/>
    <w:lsdException w:name="heading 5" w:uiPriority="17" w:qFormat="1"/>
    <w:lsdException w:name="heading 6" w:uiPriority="17" w:qFormat="1"/>
    <w:lsdException w:name="heading 7" w:uiPriority="17" w:qFormat="1"/>
    <w:lsdException w:name="heading 8" w:uiPriority="19" w:qFormat="1"/>
    <w:lsdException w:name="heading 9" w:uiPriority="1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uiPriority="16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7" w:qFormat="1"/>
    <w:lsdException w:name="table of figures" w:semiHidden="1" w:unhideWhenUsed="1"/>
    <w:lsdException w:name="envelope address" w:semiHidden="1" w:unhideWhenUsed="1"/>
    <w:lsdException w:name="envelope return" w:uiPriority="3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4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29" w:qFormat="1"/>
    <w:lsdException w:name="Quote" w:semiHidden="1" w:uiPriority="29" w:qFormat="1"/>
    <w:lsdException w:name="Intense Quote" w:semiHidden="1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 w:qFormat="1"/>
    <w:lsdException w:name="Intense Emphasis" w:semiHidden="1" w:uiPriority="29" w:qFormat="1"/>
    <w:lsdException w:name="Subtle Reference" w:semiHidden="1" w:uiPriority="29" w:qFormat="1"/>
    <w:lsdException w:name="Intense Reference" w:semiHidden="1" w:uiPriority="29" w:qFormat="1"/>
    <w:lsdException w:name="Book Title" w:semiHidden="1" w:uiPriority="29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2"/>
    <w:qFormat/>
    <w:rsid w:val="0085044B"/>
    <w:rPr>
      <w:lang w:val="de-CH"/>
    </w:rPr>
  </w:style>
  <w:style w:type="paragraph" w:styleId="berschrift1">
    <w:name w:val="heading 1"/>
    <w:basedOn w:val="Standard"/>
    <w:next w:val="Standard"/>
    <w:link w:val="berschrift1Zchn"/>
    <w:uiPriority w:val="17"/>
    <w:qFormat/>
    <w:rsid w:val="00677AF6"/>
    <w:pPr>
      <w:keepNext/>
      <w:keepLines/>
      <w:numPr>
        <w:numId w:val="14"/>
      </w:numPr>
      <w:spacing w:before="600" w:after="0" w:line="240" w:lineRule="auto"/>
      <w:outlineLvl w:val="0"/>
    </w:pPr>
    <w:rPr>
      <w:rFonts w:asciiTheme="majorHAnsi" w:eastAsiaTheme="majorEastAsia" w:hAnsiTheme="majorHAnsi" w:cstheme="majorBidi"/>
      <w:sz w:val="60"/>
      <w:szCs w:val="32"/>
    </w:rPr>
  </w:style>
  <w:style w:type="paragraph" w:styleId="berschrift2">
    <w:name w:val="heading 2"/>
    <w:basedOn w:val="Standard"/>
    <w:next w:val="Standard"/>
    <w:link w:val="berschrift2Zchn"/>
    <w:uiPriority w:val="17"/>
    <w:qFormat/>
    <w:rsid w:val="00677AF6"/>
    <w:pPr>
      <w:keepNext/>
      <w:keepLines/>
      <w:pageBreakBefore/>
      <w:numPr>
        <w:ilvl w:val="1"/>
        <w:numId w:val="14"/>
      </w:numPr>
      <w:spacing w:after="0" w:line="240" w:lineRule="auto"/>
      <w:outlineLvl w:val="1"/>
    </w:pPr>
    <w:rPr>
      <w:rFonts w:asciiTheme="majorHAnsi" w:eastAsiaTheme="majorEastAsia" w:hAnsiTheme="majorHAnsi" w:cstheme="majorBidi"/>
      <w:sz w:val="60"/>
      <w:szCs w:val="60"/>
    </w:rPr>
  </w:style>
  <w:style w:type="paragraph" w:styleId="berschrift3">
    <w:name w:val="heading 3"/>
    <w:basedOn w:val="Standard"/>
    <w:next w:val="Standard"/>
    <w:link w:val="berschrift3Zchn"/>
    <w:uiPriority w:val="17"/>
    <w:qFormat/>
    <w:rsid w:val="00677AF6"/>
    <w:pPr>
      <w:keepNext/>
      <w:keepLines/>
      <w:numPr>
        <w:ilvl w:val="2"/>
        <w:numId w:val="14"/>
      </w:numPr>
      <w:spacing w:before="60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17"/>
    <w:qFormat/>
    <w:rsid w:val="00677AF6"/>
    <w:pPr>
      <w:keepNext/>
      <w:keepLines/>
      <w:numPr>
        <w:ilvl w:val="3"/>
        <w:numId w:val="14"/>
      </w:numPr>
      <w:spacing w:before="300" w:after="0" w:line="240" w:lineRule="auto"/>
      <w:outlineLvl w:val="3"/>
    </w:pPr>
    <w:rPr>
      <w:rFonts w:asciiTheme="majorHAnsi" w:eastAsiaTheme="majorEastAsia" w:hAnsiTheme="majorHAnsi" w:cstheme="majorBidi"/>
      <w:iCs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17"/>
    <w:qFormat/>
    <w:rsid w:val="00677AF6"/>
    <w:pPr>
      <w:keepNext/>
      <w:keepLines/>
      <w:numPr>
        <w:ilvl w:val="4"/>
        <w:numId w:val="14"/>
      </w:numPr>
      <w:spacing w:before="30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17"/>
    <w:qFormat/>
    <w:rsid w:val="00677AF6"/>
    <w:pPr>
      <w:keepNext/>
      <w:keepLines/>
      <w:spacing w:before="600" w:after="0" w:line="240" w:lineRule="auto"/>
      <w:outlineLvl w:val="5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7">
    <w:name w:val="heading 7"/>
    <w:basedOn w:val="Standard"/>
    <w:next w:val="Standard"/>
    <w:link w:val="berschrift7Zchn"/>
    <w:uiPriority w:val="17"/>
    <w:qFormat/>
    <w:rsid w:val="00677AF6"/>
    <w:pPr>
      <w:keepNext/>
      <w:keepLines/>
      <w:spacing w:before="300" w:after="0" w:line="308" w:lineRule="atLeast"/>
      <w:outlineLvl w:val="6"/>
    </w:pPr>
    <w:rPr>
      <w:rFonts w:asciiTheme="majorHAnsi" w:eastAsiaTheme="majorEastAsia" w:hAnsiTheme="majorHAnsi" w:cstheme="majorBidi"/>
      <w:iCs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14"/>
    <w:semiHidden/>
    <w:qFormat/>
    <w:rsid w:val="008B63A9"/>
    <w:pPr>
      <w:keepNext/>
      <w:keepLines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14"/>
    <w:semiHidden/>
    <w:qFormat/>
    <w:rsid w:val="008B63A9"/>
    <w:pPr>
      <w:keepNext/>
      <w:keepLines/>
      <w:outlineLvl w:val="8"/>
    </w:pPr>
    <w:rPr>
      <w:rFonts w:asciiTheme="majorHAnsi" w:eastAsiaTheme="majorEastAsia" w:hAnsiTheme="majorHAnsi" w:cstheme="majorBidi"/>
      <w:i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19"/>
    <w:rsid w:val="00B929F8"/>
    <w:pPr>
      <w:tabs>
        <w:tab w:val="right" w:pos="9356"/>
      </w:tabs>
      <w:spacing w:after="0" w:line="200" w:lineRule="exact"/>
    </w:pPr>
    <w:rPr>
      <w:rFonts w:ascii="Gill Sans Nova" w:hAnsi="Gill Sans Nova"/>
      <w:noProof/>
      <w:spacing w:val="2"/>
      <w:sz w:val="16"/>
      <w:szCs w:val="16"/>
    </w:rPr>
  </w:style>
  <w:style w:type="character" w:customStyle="1" w:styleId="KopfzeileZchn">
    <w:name w:val="Kopfzeile Zchn"/>
    <w:basedOn w:val="Absatz-Standardschriftart"/>
    <w:link w:val="Kopfzeile"/>
    <w:uiPriority w:val="19"/>
    <w:rsid w:val="00B929F8"/>
    <w:rPr>
      <w:rFonts w:ascii="Gill Sans Nova" w:hAnsi="Gill Sans Nova"/>
      <w:noProof/>
      <w:spacing w:val="2"/>
      <w:sz w:val="16"/>
      <w:szCs w:val="16"/>
      <w:lang w:val="de-CH"/>
    </w:rPr>
  </w:style>
  <w:style w:type="paragraph" w:styleId="Fuzeile">
    <w:name w:val="footer"/>
    <w:basedOn w:val="Standard"/>
    <w:link w:val="FuzeileZchn"/>
    <w:uiPriority w:val="20"/>
    <w:rsid w:val="00B929F8"/>
    <w:pPr>
      <w:tabs>
        <w:tab w:val="right" w:pos="9356"/>
      </w:tabs>
      <w:spacing w:after="0" w:line="200" w:lineRule="exact"/>
    </w:pPr>
    <w:rPr>
      <w:rFonts w:ascii="Gill Sans Nova" w:hAnsi="Gill Sans Nova"/>
      <w:noProof/>
      <w:spacing w:val="2"/>
      <w:sz w:val="16"/>
    </w:rPr>
  </w:style>
  <w:style w:type="character" w:customStyle="1" w:styleId="FuzeileZchn">
    <w:name w:val="Fußzeile Zchn"/>
    <w:basedOn w:val="Absatz-Standardschriftart"/>
    <w:link w:val="Fuzeile"/>
    <w:uiPriority w:val="20"/>
    <w:rsid w:val="00B929F8"/>
    <w:rPr>
      <w:rFonts w:ascii="Gill Sans Nova" w:hAnsi="Gill Sans Nova"/>
      <w:noProof/>
      <w:spacing w:val="2"/>
      <w:sz w:val="16"/>
      <w:lang w:val="de-CH"/>
    </w:rPr>
  </w:style>
  <w:style w:type="character" w:customStyle="1" w:styleId="berschrift1Zchn">
    <w:name w:val="Überschrift 1 Zchn"/>
    <w:basedOn w:val="Absatz-Standardschriftart"/>
    <w:link w:val="berschrift1"/>
    <w:uiPriority w:val="17"/>
    <w:rsid w:val="00677AF6"/>
    <w:rPr>
      <w:rFonts w:asciiTheme="majorHAnsi" w:eastAsiaTheme="majorEastAsia" w:hAnsiTheme="majorHAnsi" w:cstheme="majorBidi"/>
      <w:sz w:val="60"/>
      <w:szCs w:val="32"/>
      <w:lang w:val="de-CH"/>
    </w:rPr>
  </w:style>
  <w:style w:type="character" w:customStyle="1" w:styleId="berschrift2Zchn">
    <w:name w:val="Überschrift 2 Zchn"/>
    <w:basedOn w:val="Absatz-Standardschriftart"/>
    <w:link w:val="berschrift2"/>
    <w:uiPriority w:val="17"/>
    <w:rsid w:val="00677AF6"/>
    <w:rPr>
      <w:rFonts w:asciiTheme="majorHAnsi" w:eastAsiaTheme="majorEastAsia" w:hAnsiTheme="majorHAnsi" w:cstheme="majorBidi"/>
      <w:sz w:val="60"/>
      <w:szCs w:val="60"/>
      <w:lang w:val="de-CH"/>
    </w:rPr>
  </w:style>
  <w:style w:type="character" w:customStyle="1" w:styleId="berschrift3Zchn">
    <w:name w:val="Überschrift 3 Zchn"/>
    <w:basedOn w:val="Absatz-Standardschriftart"/>
    <w:link w:val="berschrift3"/>
    <w:uiPriority w:val="17"/>
    <w:rsid w:val="00677AF6"/>
    <w:rPr>
      <w:rFonts w:asciiTheme="majorHAnsi" w:eastAsiaTheme="majorEastAsia" w:hAnsiTheme="majorHAnsi" w:cstheme="majorBidi"/>
      <w:sz w:val="32"/>
      <w:szCs w:val="32"/>
      <w:lang w:val="de-CH"/>
    </w:rPr>
  </w:style>
  <w:style w:type="paragraph" w:customStyle="1" w:styleId="Aufzhlung">
    <w:name w:val="Aufzählung"/>
    <w:basedOn w:val="Standard"/>
    <w:uiPriority w:val="4"/>
    <w:qFormat/>
    <w:rsid w:val="00B929F8"/>
    <w:pPr>
      <w:numPr>
        <w:numId w:val="1"/>
      </w:numPr>
      <w:spacing w:after="0"/>
    </w:pPr>
  </w:style>
  <w:style w:type="numbering" w:customStyle="1" w:styleId="UNISGAufzhlung">
    <w:name w:val="UNISG Aufzählung"/>
    <w:basedOn w:val="KeineListe"/>
    <w:uiPriority w:val="99"/>
    <w:rsid w:val="001F347A"/>
    <w:pPr>
      <w:numPr>
        <w:numId w:val="1"/>
      </w:numPr>
    </w:pPr>
  </w:style>
  <w:style w:type="paragraph" w:customStyle="1" w:styleId="Nummerierung">
    <w:name w:val="Nummerierung"/>
    <w:basedOn w:val="Standard"/>
    <w:uiPriority w:val="5"/>
    <w:qFormat/>
    <w:rsid w:val="00B36743"/>
    <w:pPr>
      <w:numPr>
        <w:numId w:val="3"/>
      </w:numPr>
      <w:spacing w:after="0"/>
    </w:pPr>
  </w:style>
  <w:style w:type="numbering" w:customStyle="1" w:styleId="UNISGNummerierungberschrift">
    <w:name w:val="UNISG Nummerierung Überschrift"/>
    <w:basedOn w:val="KeineListe"/>
    <w:uiPriority w:val="99"/>
    <w:rsid w:val="00677AF6"/>
    <w:pPr>
      <w:numPr>
        <w:numId w:val="2"/>
      </w:numPr>
    </w:pPr>
  </w:style>
  <w:style w:type="character" w:customStyle="1" w:styleId="berschrift4Zchn">
    <w:name w:val="Überschrift 4 Zchn"/>
    <w:basedOn w:val="Absatz-Standardschriftart"/>
    <w:link w:val="berschrift4"/>
    <w:uiPriority w:val="17"/>
    <w:rsid w:val="00677AF6"/>
    <w:rPr>
      <w:rFonts w:asciiTheme="majorHAnsi" w:eastAsiaTheme="majorEastAsia" w:hAnsiTheme="majorHAnsi" w:cstheme="majorBidi"/>
      <w:iCs/>
      <w:sz w:val="24"/>
      <w:szCs w:val="24"/>
      <w:lang w:val="de-CH"/>
    </w:rPr>
  </w:style>
  <w:style w:type="character" w:customStyle="1" w:styleId="berschrift5Zchn">
    <w:name w:val="Überschrift 5 Zchn"/>
    <w:basedOn w:val="Absatz-Standardschriftart"/>
    <w:link w:val="berschrift5"/>
    <w:uiPriority w:val="17"/>
    <w:rsid w:val="00677AF6"/>
    <w:rPr>
      <w:rFonts w:asciiTheme="majorHAnsi" w:eastAsiaTheme="majorEastAsia" w:hAnsiTheme="majorHAnsi" w:cstheme="majorBidi"/>
      <w:sz w:val="24"/>
      <w:szCs w:val="24"/>
      <w:lang w:val="de-CH"/>
    </w:rPr>
  </w:style>
  <w:style w:type="character" w:customStyle="1" w:styleId="berschrift6Zchn">
    <w:name w:val="Überschrift 6 Zchn"/>
    <w:basedOn w:val="Absatz-Standardschriftart"/>
    <w:link w:val="berschrift6"/>
    <w:uiPriority w:val="17"/>
    <w:rsid w:val="00677AF6"/>
    <w:rPr>
      <w:rFonts w:asciiTheme="majorHAnsi" w:eastAsiaTheme="majorEastAsia" w:hAnsiTheme="majorHAnsi" w:cstheme="majorBidi"/>
      <w:sz w:val="32"/>
      <w:szCs w:val="32"/>
      <w:lang w:val="de-CH"/>
    </w:rPr>
  </w:style>
  <w:style w:type="character" w:customStyle="1" w:styleId="berschrift7Zchn">
    <w:name w:val="Überschrift 7 Zchn"/>
    <w:basedOn w:val="Absatz-Standardschriftart"/>
    <w:link w:val="berschrift7"/>
    <w:uiPriority w:val="17"/>
    <w:rsid w:val="00677AF6"/>
    <w:rPr>
      <w:rFonts w:asciiTheme="majorHAnsi" w:eastAsiaTheme="majorEastAsia" w:hAnsiTheme="majorHAnsi" w:cstheme="majorBidi"/>
      <w:iCs/>
      <w:sz w:val="24"/>
      <w:szCs w:val="24"/>
      <w:lang w:val="de-CH"/>
    </w:rPr>
  </w:style>
  <w:style w:type="character" w:customStyle="1" w:styleId="berschrift8Zchn">
    <w:name w:val="Überschrift 8 Zchn"/>
    <w:basedOn w:val="Absatz-Standardschriftart"/>
    <w:link w:val="berschrift8"/>
    <w:uiPriority w:val="14"/>
    <w:semiHidden/>
    <w:rsid w:val="00A4683E"/>
    <w:rPr>
      <w:rFonts w:asciiTheme="majorHAnsi" w:eastAsiaTheme="majorEastAsia" w:hAnsiTheme="majorHAnsi" w:cstheme="majorBidi"/>
      <w:sz w:val="24"/>
      <w:szCs w:val="24"/>
      <w:lang w:val="de-CH"/>
    </w:rPr>
  </w:style>
  <w:style w:type="character" w:customStyle="1" w:styleId="berschrift9Zchn">
    <w:name w:val="Überschrift 9 Zchn"/>
    <w:basedOn w:val="Absatz-Standardschriftart"/>
    <w:link w:val="berschrift9"/>
    <w:uiPriority w:val="14"/>
    <w:semiHidden/>
    <w:rsid w:val="00A4683E"/>
    <w:rPr>
      <w:rFonts w:asciiTheme="majorHAnsi" w:eastAsiaTheme="majorEastAsia" w:hAnsiTheme="majorHAnsi" w:cstheme="majorBidi"/>
      <w:iCs/>
      <w:sz w:val="24"/>
      <w:szCs w:val="24"/>
      <w:lang w:val="de-CH"/>
    </w:rPr>
  </w:style>
  <w:style w:type="numbering" w:customStyle="1" w:styleId="UNISGNummerierung">
    <w:name w:val="UNISG Nummerierung"/>
    <w:basedOn w:val="KeineListe"/>
    <w:uiPriority w:val="99"/>
    <w:rsid w:val="00B36743"/>
    <w:pPr>
      <w:numPr>
        <w:numId w:val="3"/>
      </w:numPr>
    </w:pPr>
  </w:style>
  <w:style w:type="paragraph" w:customStyle="1" w:styleId="OrtDatum">
    <w:name w:val="Ort Datum"/>
    <w:basedOn w:val="Standard"/>
    <w:uiPriority w:val="9"/>
    <w:rsid w:val="00FD4B96"/>
    <w:pPr>
      <w:spacing w:after="0" w:line="240" w:lineRule="exact"/>
    </w:pPr>
    <w:rPr>
      <w:rFonts w:ascii="Gill Sans Nova" w:hAnsi="Gill Sans Nova"/>
      <w:spacing w:val="2"/>
    </w:rPr>
  </w:style>
  <w:style w:type="paragraph" w:customStyle="1" w:styleId="Betreff">
    <w:name w:val="Betreff"/>
    <w:basedOn w:val="Standard"/>
    <w:uiPriority w:val="10"/>
    <w:rsid w:val="001E4A59"/>
    <w:pPr>
      <w:spacing w:after="360" w:line="360" w:lineRule="exact"/>
    </w:pPr>
    <w:rPr>
      <w:rFonts w:asciiTheme="majorHAnsi" w:hAnsiTheme="majorHAnsi"/>
      <w:spacing w:val="2"/>
      <w:sz w:val="32"/>
    </w:rPr>
  </w:style>
  <w:style w:type="paragraph" w:customStyle="1" w:styleId="INVISIBLE">
    <w:name w:val="INVISIBLE"/>
    <w:semiHidden/>
    <w:rsid w:val="00204142"/>
    <w:pPr>
      <w:spacing w:after="0" w:line="14" w:lineRule="exact"/>
    </w:pPr>
    <w:rPr>
      <w:noProof/>
      <w:color w:val="FFFFFF" w:themeColor="background1"/>
      <w:w w:val="1"/>
      <w:sz w:val="2"/>
      <w:lang w:val="de-CH"/>
    </w:rPr>
  </w:style>
  <w:style w:type="paragraph" w:customStyle="1" w:styleId="Grusszeilen">
    <w:name w:val="Grusszeilen"/>
    <w:basedOn w:val="Standard"/>
    <w:uiPriority w:val="11"/>
    <w:rsid w:val="00B929F8"/>
    <w:pPr>
      <w:keepNext/>
      <w:tabs>
        <w:tab w:val="left" w:pos="4791"/>
      </w:tabs>
      <w:spacing w:after="0"/>
    </w:pPr>
  </w:style>
  <w:style w:type="paragraph" w:styleId="Funotentext">
    <w:name w:val="footnote text"/>
    <w:basedOn w:val="Standard"/>
    <w:link w:val="FunotentextZchn"/>
    <w:uiPriority w:val="24"/>
    <w:semiHidden/>
    <w:rsid w:val="00153FF8"/>
  </w:style>
  <w:style w:type="character" w:customStyle="1" w:styleId="FunotentextZchn">
    <w:name w:val="Fußnotentext Zchn"/>
    <w:basedOn w:val="Absatz-Standardschriftart"/>
    <w:link w:val="Funotentext"/>
    <w:uiPriority w:val="24"/>
    <w:semiHidden/>
    <w:rsid w:val="00A10252"/>
    <w:rPr>
      <w:sz w:val="20"/>
      <w:szCs w:val="20"/>
      <w:lang w:val="de-CH"/>
    </w:rPr>
  </w:style>
  <w:style w:type="character" w:styleId="Funotenzeichen">
    <w:name w:val="footnote reference"/>
    <w:basedOn w:val="Absatz-Standardschriftart"/>
    <w:uiPriority w:val="99"/>
    <w:semiHidden/>
    <w:unhideWhenUsed/>
    <w:rsid w:val="00153FF8"/>
    <w:rPr>
      <w:vertAlign w:val="superscript"/>
      <w:lang w:val="de-CH"/>
    </w:rPr>
  </w:style>
  <w:style w:type="character" w:styleId="Fett">
    <w:name w:val="Strong"/>
    <w:basedOn w:val="Absatz-Standardschriftart"/>
    <w:qFormat/>
    <w:rsid w:val="00153FF8"/>
    <w:rPr>
      <w:b/>
      <w:bCs/>
      <w:lang w:val="de-CH"/>
    </w:rPr>
  </w:style>
  <w:style w:type="paragraph" w:styleId="Umschlagabsenderadresse">
    <w:name w:val="envelope return"/>
    <w:basedOn w:val="Standard"/>
    <w:uiPriority w:val="6"/>
    <w:rsid w:val="00166DB9"/>
    <w:pPr>
      <w:spacing w:after="0" w:line="200" w:lineRule="exact"/>
    </w:pPr>
    <w:rPr>
      <w:rFonts w:ascii="Gill Sans Nova" w:eastAsiaTheme="majorEastAsia" w:hAnsi="Gill Sans Nova" w:cstheme="majorBidi"/>
      <w:spacing w:val="2"/>
      <w:sz w:val="16"/>
    </w:rPr>
  </w:style>
  <w:style w:type="paragraph" w:customStyle="1" w:styleId="Empfngeradresse">
    <w:name w:val="Empfängeradresse"/>
    <w:basedOn w:val="Standard"/>
    <w:uiPriority w:val="7"/>
    <w:rsid w:val="00166DB9"/>
    <w:pPr>
      <w:spacing w:after="0" w:line="240" w:lineRule="exact"/>
    </w:pPr>
    <w:rPr>
      <w:rFonts w:ascii="Gill Sans Nova" w:hAnsi="Gill Sans Nova"/>
      <w:spacing w:val="2"/>
    </w:rPr>
  </w:style>
  <w:style w:type="table" w:styleId="Tabellenraster">
    <w:name w:val="Table Grid"/>
    <w:basedOn w:val="NormaleTabelle"/>
    <w:uiPriority w:val="59"/>
    <w:rsid w:val="0048596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adresse">
    <w:name w:val="Absenderadresse"/>
    <w:basedOn w:val="Standard"/>
    <w:uiPriority w:val="8"/>
    <w:rsid w:val="00261622"/>
    <w:pPr>
      <w:suppressAutoHyphens/>
      <w:spacing w:after="0" w:line="200" w:lineRule="exact"/>
    </w:pPr>
    <w:rPr>
      <w:rFonts w:ascii="Gill Sans Nova" w:hAnsi="Gill Sans Nova"/>
      <w:spacing w:val="2"/>
      <w:sz w:val="16"/>
    </w:rPr>
  </w:style>
  <w:style w:type="paragraph" w:styleId="Titel">
    <w:name w:val="Title"/>
    <w:basedOn w:val="Standard"/>
    <w:link w:val="TitelZchn"/>
    <w:qFormat/>
    <w:rsid w:val="00677AF6"/>
    <w:pPr>
      <w:suppressAutoHyphens/>
      <w:spacing w:after="0" w:line="1160" w:lineRule="exact"/>
    </w:pPr>
    <w:rPr>
      <w:rFonts w:asciiTheme="majorHAnsi" w:eastAsiaTheme="majorEastAsia" w:hAnsiTheme="majorHAnsi" w:cstheme="majorBidi"/>
      <w:sz w:val="100"/>
      <w:szCs w:val="56"/>
    </w:rPr>
  </w:style>
  <w:style w:type="character" w:customStyle="1" w:styleId="TitelZchn">
    <w:name w:val="Titel Zchn"/>
    <w:basedOn w:val="Absatz-Standardschriftart"/>
    <w:link w:val="Titel"/>
    <w:rsid w:val="00677AF6"/>
    <w:rPr>
      <w:rFonts w:asciiTheme="majorHAnsi" w:eastAsiaTheme="majorEastAsia" w:hAnsiTheme="majorHAnsi" w:cstheme="majorBidi"/>
      <w:sz w:val="100"/>
      <w:szCs w:val="56"/>
      <w:lang w:val="de-CH"/>
    </w:rPr>
  </w:style>
  <w:style w:type="paragraph" w:styleId="Untertitel">
    <w:name w:val="Subtitle"/>
    <w:basedOn w:val="Standard"/>
    <w:next w:val="Standard"/>
    <w:link w:val="UntertitelZchn"/>
    <w:uiPriority w:val="1"/>
    <w:qFormat/>
    <w:rsid w:val="00677AF6"/>
    <w:pPr>
      <w:numPr>
        <w:ilvl w:val="1"/>
      </w:numPr>
      <w:spacing w:after="0" w:line="380" w:lineRule="exact"/>
    </w:pPr>
    <w:rPr>
      <w:rFonts w:ascii="Gill Sans Nova" w:eastAsiaTheme="minorEastAsia" w:hAnsi="Gill Sans Nova"/>
      <w:sz w:val="32"/>
    </w:rPr>
  </w:style>
  <w:style w:type="character" w:customStyle="1" w:styleId="UntertitelZchn">
    <w:name w:val="Untertitel Zchn"/>
    <w:basedOn w:val="Absatz-Standardschriftart"/>
    <w:link w:val="Untertitel"/>
    <w:uiPriority w:val="1"/>
    <w:rsid w:val="00677AF6"/>
    <w:rPr>
      <w:rFonts w:ascii="Gill Sans Nova" w:eastAsiaTheme="minorEastAsia" w:hAnsi="Gill Sans Nova"/>
      <w:sz w:val="32"/>
      <w:lang w:val="de-CH"/>
    </w:rPr>
  </w:style>
  <w:style w:type="paragraph" w:styleId="KeinLeerraum">
    <w:name w:val="No Spacing"/>
    <w:uiPriority w:val="3"/>
    <w:semiHidden/>
    <w:qFormat/>
    <w:rsid w:val="00F209A2"/>
    <w:pPr>
      <w:spacing w:line="240" w:lineRule="auto"/>
    </w:pPr>
    <w:rPr>
      <w:lang w:val="de-CH"/>
    </w:rPr>
  </w:style>
  <w:style w:type="paragraph" w:customStyle="1" w:styleId="FuzeileClaim">
    <w:name w:val="Fußzeile Claim"/>
    <w:basedOn w:val="Standard"/>
    <w:uiPriority w:val="20"/>
    <w:rsid w:val="00C7654E"/>
    <w:pPr>
      <w:spacing w:after="180" w:line="240" w:lineRule="auto"/>
    </w:pPr>
    <w:rPr>
      <w:rFonts w:asciiTheme="majorHAnsi" w:hAnsiTheme="majorHAnsi"/>
      <w:spacing w:val="2"/>
      <w:sz w:val="24"/>
      <w:szCs w:val="32"/>
    </w:rPr>
  </w:style>
  <w:style w:type="character" w:styleId="Platzhaltertext">
    <w:name w:val="Placeholder Text"/>
    <w:basedOn w:val="Absatz-Standardschriftart"/>
    <w:uiPriority w:val="99"/>
    <w:semiHidden/>
    <w:rsid w:val="00F55916"/>
    <w:rPr>
      <w:color w:val="808080"/>
      <w:lang w:val="de-CH"/>
    </w:rPr>
  </w:style>
  <w:style w:type="paragraph" w:customStyle="1" w:styleId="Beilagen">
    <w:name w:val="Beilagen"/>
    <w:basedOn w:val="Standard"/>
    <w:uiPriority w:val="12"/>
    <w:rsid w:val="00B929F8"/>
    <w:pPr>
      <w:spacing w:after="0"/>
    </w:pPr>
  </w:style>
  <w:style w:type="paragraph" w:customStyle="1" w:styleId="StandardohneAbstand">
    <w:name w:val="Standard ohne Abstand"/>
    <w:basedOn w:val="Standard"/>
    <w:uiPriority w:val="2"/>
    <w:qFormat/>
    <w:rsid w:val="00D97518"/>
    <w:pPr>
      <w:spacing w:after="0"/>
    </w:pPr>
  </w:style>
  <w:style w:type="paragraph" w:styleId="Verzeichnis1">
    <w:name w:val="toc 1"/>
    <w:basedOn w:val="Standard"/>
    <w:next w:val="Standard"/>
    <w:autoRedefine/>
    <w:uiPriority w:val="39"/>
    <w:rsid w:val="00677AF6"/>
    <w:pPr>
      <w:tabs>
        <w:tab w:val="right" w:leader="underscore" w:pos="8551"/>
      </w:tabs>
      <w:spacing w:before="100" w:after="0" w:line="380" w:lineRule="exact"/>
    </w:pPr>
    <w:rPr>
      <w:rFonts w:asciiTheme="majorHAnsi" w:hAnsiTheme="majorHAnsi"/>
      <w:sz w:val="32"/>
    </w:rPr>
  </w:style>
  <w:style w:type="paragraph" w:styleId="Verzeichnis2">
    <w:name w:val="toc 2"/>
    <w:basedOn w:val="Standard"/>
    <w:next w:val="Standard"/>
    <w:autoRedefine/>
    <w:uiPriority w:val="39"/>
    <w:rsid w:val="00677AF6"/>
    <w:pPr>
      <w:tabs>
        <w:tab w:val="left" w:pos="425"/>
        <w:tab w:val="right" w:leader="underscore" w:pos="8551"/>
      </w:tabs>
      <w:spacing w:before="100" w:after="0" w:line="380" w:lineRule="exact"/>
      <w:ind w:left="425" w:hanging="425"/>
    </w:pPr>
    <w:rPr>
      <w:rFonts w:asciiTheme="majorHAnsi" w:hAnsiTheme="majorHAnsi"/>
      <w:sz w:val="32"/>
    </w:rPr>
  </w:style>
  <w:style w:type="paragraph" w:styleId="Verzeichnis3">
    <w:name w:val="toc 3"/>
    <w:basedOn w:val="Standard"/>
    <w:next w:val="Standard"/>
    <w:autoRedefine/>
    <w:uiPriority w:val="39"/>
    <w:rsid w:val="00677AF6"/>
    <w:pPr>
      <w:tabs>
        <w:tab w:val="left" w:pos="1021"/>
        <w:tab w:val="right" w:leader="underscore" w:pos="8551"/>
      </w:tabs>
      <w:spacing w:after="0" w:line="360" w:lineRule="exact"/>
      <w:ind w:left="1020" w:hanging="595"/>
    </w:pPr>
    <w:rPr>
      <w:rFonts w:asciiTheme="majorHAnsi" w:hAnsiTheme="majorHAnsi"/>
      <w:sz w:val="24"/>
    </w:rPr>
  </w:style>
  <w:style w:type="paragraph" w:styleId="Verzeichnis4">
    <w:name w:val="toc 4"/>
    <w:basedOn w:val="Standard"/>
    <w:next w:val="Standard"/>
    <w:autoRedefine/>
    <w:uiPriority w:val="39"/>
    <w:rsid w:val="00677AF6"/>
    <w:pPr>
      <w:tabs>
        <w:tab w:val="left" w:pos="1871"/>
        <w:tab w:val="right" w:leader="underscore" w:pos="8551"/>
      </w:tabs>
      <w:spacing w:after="0" w:line="360" w:lineRule="exact"/>
      <w:ind w:left="1872" w:hanging="851"/>
    </w:pPr>
    <w:rPr>
      <w:rFonts w:asciiTheme="majorHAnsi" w:hAnsiTheme="majorHAnsi"/>
      <w:sz w:val="24"/>
    </w:rPr>
  </w:style>
  <w:style w:type="paragraph" w:styleId="Verzeichnis5">
    <w:name w:val="toc 5"/>
    <w:basedOn w:val="Standard"/>
    <w:next w:val="Standard"/>
    <w:autoRedefine/>
    <w:uiPriority w:val="39"/>
    <w:rsid w:val="00677AF6"/>
    <w:pPr>
      <w:tabs>
        <w:tab w:val="left" w:pos="2778"/>
        <w:tab w:val="right" w:leader="underscore" w:pos="8551"/>
      </w:tabs>
      <w:spacing w:after="0" w:line="360" w:lineRule="exact"/>
      <w:ind w:left="2778" w:hanging="907"/>
    </w:pPr>
    <w:rPr>
      <w:rFonts w:asciiTheme="majorHAnsi" w:hAnsiTheme="majorHAnsi"/>
      <w:sz w:val="24"/>
    </w:rPr>
  </w:style>
  <w:style w:type="paragraph" w:styleId="Verzeichnis6">
    <w:name w:val="toc 6"/>
    <w:basedOn w:val="Standard"/>
    <w:next w:val="Standard"/>
    <w:autoRedefine/>
    <w:uiPriority w:val="39"/>
    <w:rsid w:val="00677AF6"/>
    <w:pPr>
      <w:tabs>
        <w:tab w:val="right" w:leader="underscore" w:pos="8551"/>
      </w:tabs>
      <w:spacing w:after="0" w:line="360" w:lineRule="exact"/>
      <w:ind w:left="425"/>
    </w:pPr>
    <w:rPr>
      <w:rFonts w:asciiTheme="majorHAnsi" w:hAnsiTheme="majorHAnsi"/>
      <w:noProof/>
      <w:sz w:val="24"/>
      <w:szCs w:val="24"/>
    </w:rPr>
  </w:style>
  <w:style w:type="paragraph" w:styleId="Verzeichnis7">
    <w:name w:val="toc 7"/>
    <w:basedOn w:val="Standard"/>
    <w:next w:val="Standard"/>
    <w:autoRedefine/>
    <w:uiPriority w:val="39"/>
    <w:rsid w:val="00677AF6"/>
    <w:pPr>
      <w:tabs>
        <w:tab w:val="right" w:leader="underscore" w:pos="8551"/>
      </w:tabs>
      <w:spacing w:after="0" w:line="360" w:lineRule="exact"/>
      <w:ind w:left="1021"/>
    </w:pPr>
    <w:rPr>
      <w:rFonts w:asciiTheme="majorHAnsi" w:hAnsiTheme="majorHAnsi"/>
      <w:noProof/>
      <w:sz w:val="24"/>
      <w:szCs w:val="24"/>
    </w:rPr>
  </w:style>
  <w:style w:type="paragraph" w:styleId="Beschriftung">
    <w:name w:val="caption"/>
    <w:basedOn w:val="Standard"/>
    <w:next w:val="Standard"/>
    <w:uiPriority w:val="6"/>
    <w:qFormat/>
    <w:rsid w:val="00677AF6"/>
    <w:pPr>
      <w:spacing w:after="0" w:line="240" w:lineRule="auto"/>
    </w:pPr>
    <w:rPr>
      <w:rFonts w:ascii="Gill Sans Nova" w:hAnsi="Gill Sans Nova"/>
      <w:iCs/>
      <w:sz w:val="15"/>
      <w:szCs w:val="18"/>
    </w:rPr>
  </w:style>
  <w:style w:type="paragraph" w:styleId="Inhaltsverzeichnisberschrift">
    <w:name w:val="TOC Heading"/>
    <w:basedOn w:val="berschrift1"/>
    <w:next w:val="Standard"/>
    <w:uiPriority w:val="39"/>
    <w:rsid w:val="00677AF6"/>
    <w:pPr>
      <w:numPr>
        <w:numId w:val="0"/>
      </w:numPr>
      <w:spacing w:before="0"/>
      <w:outlineLvl w:val="9"/>
    </w:pPr>
  </w:style>
  <w:style w:type="paragraph" w:customStyle="1" w:styleId="StandardTabelle">
    <w:name w:val="Standard Tabelle"/>
    <w:basedOn w:val="Standard"/>
    <w:uiPriority w:val="3"/>
    <w:qFormat/>
    <w:rsid w:val="0085044B"/>
    <w:pPr>
      <w:spacing w:after="0" w:line="240" w:lineRule="auto"/>
    </w:pPr>
    <w:rPr>
      <w:rFonts w:asciiTheme="majorHAnsi" w:hAnsiTheme="majorHAnsi"/>
      <w:sz w:val="15"/>
      <w:szCs w:val="15"/>
    </w:rPr>
  </w:style>
  <w:style w:type="character" w:customStyle="1" w:styleId="Kursiv">
    <w:name w:val="Kursiv"/>
    <w:basedOn w:val="Absatz-Standardschriftart"/>
    <w:qFormat/>
    <w:rsid w:val="0085044B"/>
    <w:rPr>
      <w:i/>
      <w:iCs/>
      <w:lang w:val="de-CH"/>
    </w:rPr>
  </w:style>
  <w:style w:type="character" w:styleId="Hyperlink">
    <w:name w:val="Hyperlink"/>
    <w:basedOn w:val="Absatz-Standardschriftart"/>
    <w:uiPriority w:val="99"/>
    <w:unhideWhenUsed/>
    <w:rsid w:val="00585058"/>
    <w:rPr>
      <w:color w:val="00802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850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Diener\AppData\Local\Temp\Templafy\WordVsto\UNISG%20Brie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FFBD97D1C38477994A37FC63087B2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8BC502-997B-46F9-8E64-D3B3BF585DDD}"/>
      </w:docPartPr>
      <w:docPartBody>
        <w:p w:rsidR="00945BDC" w:rsidRDefault="001D3C5E">
          <w:pPr>
            <w:pStyle w:val="FFFBD97D1C38477994A37FC63087B294"/>
          </w:pPr>
          <w:bookmarkStart w:id="0" w:name="Start"/>
          <w:r w:rsidRPr="00336159">
            <w:rPr>
              <w:highlight w:val="lightGray"/>
            </w:rPr>
            <w:t>[</w:t>
          </w:r>
          <w:r>
            <w:rPr>
              <w:highlight w:val="lightGray"/>
            </w:rPr>
            <w:t>Empfängeradresse</w:t>
          </w:r>
          <w:r w:rsidRPr="00336159">
            <w:rPr>
              <w:highlight w:val="lightGray"/>
            </w:rPr>
            <w:t>]</w:t>
          </w:r>
          <w:bookmarkEnd w:id="0"/>
        </w:p>
      </w:docPartBody>
    </w:docPart>
    <w:docPart>
      <w:docPartPr>
        <w:name w:val="91856C3C9C394AA69E5B182D5BC183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692331-CC69-409F-A595-94D3B11EE037}"/>
      </w:docPartPr>
      <w:docPartBody>
        <w:p w:rsidR="00945BDC" w:rsidRDefault="001D3C5E">
          <w:pPr>
            <w:pStyle w:val="91856C3C9C394AA69E5B182D5BC1835A"/>
          </w:pPr>
          <w:r w:rsidRPr="00D3158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8508F3C7B174668BCB65DB17835F1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B02F86-52BF-4817-A3F8-D00E04CBA90A}"/>
      </w:docPartPr>
      <w:docPartBody>
        <w:p w:rsidR="00945BDC" w:rsidRDefault="001D3C5E">
          <w:pPr>
            <w:pStyle w:val="48508F3C7B174668BCB65DB17835F17A"/>
          </w:pPr>
          <w:r w:rsidRPr="00D3158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D12B6BD883746D99C15B998698157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D18B05-631D-4E39-9AA4-EC97AF5C39B5}"/>
      </w:docPartPr>
      <w:docPartBody>
        <w:p w:rsidR="00945BDC" w:rsidRDefault="001D3C5E">
          <w:pPr>
            <w:pStyle w:val="0D12B6BD883746D99C15B998698157D4"/>
          </w:pPr>
          <w:r w:rsidRPr="00D3158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8EBD9AB0E9C48B786C398C4FFFEBD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59B6AF-0C87-432C-A46C-8B43A1F7DF35}"/>
      </w:docPartPr>
      <w:docPartBody>
        <w:p w:rsidR="00945BDC" w:rsidRDefault="001D3C5E">
          <w:pPr>
            <w:pStyle w:val="58EBD9AB0E9C48B786C398C4FFFEBD4E"/>
          </w:pPr>
          <w:r w:rsidRPr="00D3158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3EC6611E10A4D4EBB923F458EA529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FDBE2E-2E09-4584-9267-B8AEEC7B6D78}"/>
      </w:docPartPr>
      <w:docPartBody>
        <w:p w:rsidR="00945BDC" w:rsidRDefault="001D3C5E">
          <w:pPr>
            <w:pStyle w:val="D3EC6611E10A4D4EBB923F458EA529CF"/>
          </w:pPr>
          <w:r w:rsidRPr="00D3158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268BA365AB74FE18916691AF5DCB8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CF58F6-132F-4943-8BD1-44725E72B30C}"/>
      </w:docPartPr>
      <w:docPartBody>
        <w:p w:rsidR="00945BDC" w:rsidRDefault="001D3C5E" w:rsidP="001D3C5E">
          <w:pPr>
            <w:pStyle w:val="C268BA365AB74FE18916691AF5DCB8A1"/>
          </w:pPr>
          <w:r w:rsidRPr="0017707D">
            <w:rPr>
              <w:rStyle w:val="Platzhaltertext"/>
              <w:b/>
              <w:lang w:val="en-US"/>
            </w:rPr>
            <w:t>Titel, Vorname, Nachname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notTrueType/>
    <w:pitch w:val="variable"/>
    <w:sig w:usb0="E0000287" w:usb1="40000013" w:usb2="00000000" w:usb3="00000000" w:csb0="0000019F" w:csb1="00000000"/>
  </w:font>
  <w:font w:name="Gill Sans Nova Light">
    <w:altName w:val="Calibri"/>
    <w:panose1 w:val="020B0302020104020203"/>
    <w:charset w:val="00"/>
    <w:family w:val="swiss"/>
    <w:pitch w:val="variable"/>
    <w:sig w:usb0="80000287" w:usb1="00000002" w:usb2="00000000" w:usb3="00000000" w:csb0="0000009F" w:csb1="00000000"/>
  </w:font>
  <w:font w:name="Gill Sans Nova">
    <w:altName w:val="Gill Sans Nova"/>
    <w:panose1 w:val="020B0602020104020203"/>
    <w:charset w:val="00"/>
    <w:family w:val="swiss"/>
    <w:pitch w:val="variable"/>
    <w:sig w:usb0="80000287" w:usb1="00000002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C5E"/>
    <w:rsid w:val="001D3C5E"/>
    <w:rsid w:val="001D3E8F"/>
    <w:rsid w:val="007464DD"/>
    <w:rsid w:val="00945BDC"/>
    <w:rsid w:val="00BD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FFBD97D1C38477994A37FC63087B294">
    <w:name w:val="FFFBD97D1C38477994A37FC63087B294"/>
  </w:style>
  <w:style w:type="character" w:styleId="Platzhaltertext">
    <w:name w:val="Placeholder Text"/>
    <w:basedOn w:val="Absatz-Standardschriftart"/>
    <w:uiPriority w:val="99"/>
    <w:semiHidden/>
    <w:rsid w:val="001D3C5E"/>
    <w:rPr>
      <w:color w:val="808080"/>
    </w:rPr>
  </w:style>
  <w:style w:type="paragraph" w:customStyle="1" w:styleId="91856C3C9C394AA69E5B182D5BC1835A">
    <w:name w:val="91856C3C9C394AA69E5B182D5BC1835A"/>
  </w:style>
  <w:style w:type="paragraph" w:customStyle="1" w:styleId="48508F3C7B174668BCB65DB17835F17A">
    <w:name w:val="48508F3C7B174668BCB65DB17835F17A"/>
  </w:style>
  <w:style w:type="paragraph" w:customStyle="1" w:styleId="0D12B6BD883746D99C15B998698157D4">
    <w:name w:val="0D12B6BD883746D99C15B998698157D4"/>
  </w:style>
  <w:style w:type="paragraph" w:customStyle="1" w:styleId="58EBD9AB0E9C48B786C398C4FFFEBD4E">
    <w:name w:val="58EBD9AB0E9C48B786C398C4FFFEBD4E"/>
  </w:style>
  <w:style w:type="paragraph" w:customStyle="1" w:styleId="D3EC6611E10A4D4EBB923F458EA529CF">
    <w:name w:val="D3EC6611E10A4D4EBB923F458EA529CF"/>
  </w:style>
  <w:style w:type="paragraph" w:customStyle="1" w:styleId="C268BA365AB74FE18916691AF5DCB8A1">
    <w:name w:val="C268BA365AB74FE18916691AF5DCB8A1"/>
    <w:rsid w:val="001D3C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SG Word TEST">
  <a:themeElements>
    <a:clrScheme name="uni stgallen Colors">
      <a:dk1>
        <a:sysClr val="windowText" lastClr="000000"/>
      </a:dk1>
      <a:lt1>
        <a:sysClr val="window" lastClr="FFFFFF"/>
      </a:lt1>
      <a:dk2>
        <a:srgbClr val="0A5F2D"/>
      </a:dk2>
      <a:lt2>
        <a:srgbClr val="FFFFFF"/>
      </a:lt2>
      <a:accent1>
        <a:srgbClr val="00802F"/>
      </a:accent1>
      <a:accent2>
        <a:srgbClr val="E1D7C3"/>
      </a:accent2>
      <a:accent3>
        <a:srgbClr val="EB6969"/>
      </a:accent3>
      <a:accent4>
        <a:srgbClr val="73A5AF"/>
      </a:accent4>
      <a:accent5>
        <a:srgbClr val="FFF04B"/>
      </a:accent5>
      <a:accent6>
        <a:srgbClr val="0A5F2D"/>
      </a:accent6>
      <a:hlink>
        <a:srgbClr val="00802F"/>
      </a:hlink>
      <a:folHlink>
        <a:srgbClr val="0A5F2D"/>
      </a:folHlink>
    </a:clrScheme>
    <a:fontScheme name="UNISG Fonts Word TEST">
      <a:majorFont>
        <a:latin typeface="Gill Sans Nova Light"/>
        <a:ea typeface=""/>
        <a:cs typeface=""/>
      </a:majorFont>
      <a:minorFont>
        <a:latin typeface="Palatino Linotype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  <wetp:taskpane dockstate="right" visibility="0" width="350" row="6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9E97A910-2D6E-48F2-A082-6315493E2A0B}">
  <we:reference id="94886107-76f9-4f92-aa81-ee726374f3e7" version="1.0.0.7" store="EXCatalog" storeType="EXCatalog"/>
  <we:alternateReferences/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3BAE30A8-55C1-44E2-80BE-C8B942DA2F19}">
  <we:reference id="22ff87a5-132f-4d52-9e97-94d888e4dd91" version="3.1.0.0" store="EXCatalog" storeType="EXCatalog"/>
  <we:alternateReferences>
    <we:reference id="WA104380050" version="3.1.0.0" store="de-CH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TemplafyTemplateConfiguration><![CDATA[{"elementsMetadata":[{"elementConfiguration":{"binding":"{{UserProfile.Department.DepartmentName}}","removeAndKeepContent":false,"disableUpdates":false,"type":"text"},"type":"richTextContentControl","id":"5f9883d8-b8ed-44ae-9530-aad1ba2d2920"},{"elementConfiguration":{"binding":"{{UserProfile.Ressort}} ","visibility":"{{IfElse(Equals(UserProfile.Ressort, \"\"), VisibilityType.Hidden, VisibilityType.Visible)}}","removeAndKeepContent":false,"disableUpdates":false,"type":"text"},"type":"richTextContentControl","id":"312e87b3-d329-4a08-82f7-9ddf44913748"},{"elementConfiguration":{"binding":"{{Switch(UserProfile.DepartmentStreet2,\"\", UserProfile.Department.DepartmentStreet, UserProfile.DepartmentStreet2)}} ","visibility":"{{IfElse(Equals(UserProfile.Department.DepartmentStreet, \"\"), VisibilityType.Hidden, VisibilityType.Visible)}}","removeAndKeepContent":false,"disableUpdates":false,"type":"text"},"type":"richTextContentControl","id":"5c24296f-7ddc-4f25-9f1a-1a928ec5b60c"},{"elementConfiguration":{"binding":"{{Switch(UserProfile.DepartmentStreetNumber2,\"\", UserProfile.Department.DepartmentStreetNumber, UserProfile.DepartmentStreetNumber2)}}","removeAndKeepContent":false,"disableUpdates":false,"type":"text"},"type":"richTextContentControl","id":"5d128043-28c4-4cf4-96f7-78e757de3a8e"},{"elementConfiguration":{"binding":"{{Switch(UserProfile.DepartmentPOBox2,\"\", UserProfile.Department.DepartmentPOBox, UserProfile.DepartmentPOBox2)}} ","visibility":"{{IfElse(Equals(UserProfile.Department.DepartmentPOBox, \"\"), VisibilityType.Hidden, VisibilityType.Visible)}}","removeAndKeepContent":false,"disableUpdates":false,"type":"text"},"type":"richTextContentControl","id":"8438cfaf-d552-4740-a492-c59821898c52"},{"elementConfiguration":{"binding":"{{Switch(UserProfile.DepartmentCity2,\"\", UserProfile.Department.DepartmentCity, UserProfile.DepartmentCity2)}}","removeAndKeepContent":false,"disableUpdates":false,"type":"text"},"type":"richTextContentControl","id":"0c0dbc26-f8c9-4a19-be68-4c1e2bab7271"},{"elementConfiguration":{"binding":"{{UserProfile.Department.DepartmentCountry}}","visibility":"{{IfElse(Equals(UserProfile.Department.DepartmentCountry, \"\"), VisibilityType.Hidden, VisibilityType.Visible)}}","removeAndKeepContent":false,"disableUpdates":false,"type":"text"},"type":"richTextContentControl","id":"3f2f6189-558d-4a00-a523-329ad7682b8c"},{"elementConfiguration":{"binding":"{{UserProfile.PreTitle}} ","visibility":"{{IfElse(Equals(UserProfile.PreTitle, \"\"), VisibilityType.Hidden, VisibilityType.Visible)}}","removeAndKeepContent":false,"disableUpdates":false,"type":"text"},"type":"richTextContentControl","id":"95be10bd-4eca-41e8-ba1e-45ec76a05607"},{"elementConfiguration":{"binding":"{{UserProfile.FirstName}} ","visibility":"{{IfElse(Equals(UserProfile.FirstName, \"\"), VisibilityType.Hidden, VisibilityType.Visible)}}","removeAndKeepContent":false,"disableUpdates":false,"type":"text"},"type":"richTextContentControl","id":"83800975-145d-4192-ac00-7abca1ef251f"},{"elementConfiguration":{"binding":"{{UserProfile.LastName}}","removeAndKeepContent":false,"disableUpdates":false,"type":"text"},"type":"richTextContentControl","id":"54cf3a5e-eb25-40b8-9b94-2bcdc18fbf09"},{"elementConfiguration":{"binding":" {{UserProfile.PostTitle}}","visibility":"{{IfElse(Equals(UserProfile.PostTitle, \"\"), VisibilityType.Hidden, VisibilityType.Visible)}}","removeAndKeepContent":false,"disableUpdates":false,"type":"text"},"type":"richTextContentControl","id":"ddc6b926-4986-4cea-a16f-1d1a90fc199c"},{"elementConfiguration":{"binding":"{{UserProfile.JobTitle}}","removeAndKeepContent":false,"disableUpdates":false,"type":"text"},"type":"richTextContentControl","id":"c8e0eefe-7ada-4e80-8392-69d872dddce7"},{"elementConfiguration":{"visibility":"{{IfElse(Equals(UserProfile.Phone, \"\"), VisibilityType.Hidden, VisibilityType.Visible)}}","disableUpdates":false,"type":"group"},"type":"richTextContentControl","id":"d61edf94-46ed-4e4d-b27d-8fe714e9fe32"},{"elementConfiguration":{"binding":"T {{UserProfile.Phone}}","visibility":"{{IfElse(Equals(UserProfile.Phone, \"\"), VisibilityType.Hidden, VisibilityType.Visible)}}","removeAndKeepContent":false,"disableUpdates":false,"type":"text"},"type":"richTextContentControl","id":"7381b442-6e37-43ea-ac2f-995fbdd10b63"},{"elementConfiguration":{"binding":"{{UserProfile.Email}}","removeAndKeepContent":false,"disableUpdates":false,"type":"text"},"type":"richTextContentControl","id":"9cd5f6f9-240f-495f-94ca-67fc0fc81f6d"},{"elementConfiguration":{"binding":"{{UserProfile.Department.DepartmentWebsite}}","removeAndKeepContent":false,"disableUpdates":false,"type":"text"},"type":"richTextContentControl","id":"e9ec2dcc-0199-4871-b303-a970458c8b7d"},{"elementConfiguration":{"binding":"{{UserProfile.Department.DepartmentCity}}","removeAndKeepContent":false,"disableUpdates":false,"type":"text"},"type":"richTextContentControl","id":"19c34896-3bfc-40a5-8b78-564d0b1b2304"},{"elementConfiguration":{"binding":", {{FormatDateTime(Form.Date,Translate(\"DateFormat\"),DocumentLanguage)}}","visibility":"{{IfElse(Equals(FormatDateTime(Form.Date,Translate(\"DateFormat\"),DocumentLanguage), \"\"), VisibilityType.Hidden, VisibilityType.Visible)}}","removeAndKeepContent":false,"disableUpdates":false,"type":"text"},"type":"richTextContentControl","id":"6e761fd9-e4a5-4c99-8e39-462ff91877cd"},{"elementConfiguration":{"binding":"{{Form.Subject}}","removeAndKeepContent":false,"disableUpdates":false,"type":"text"},"type":"richTextContentControl","id":"390599e1-6307-4d0a-9e54-1f302df31180"},{"elementConfiguration":{"binding":"{{Translate(Form.Salutation.Name)}}","removeAndKeepContent":false,"disableUpdates":false,"type":"text"},"type":"richTextContentControl","id":"c12df194-3873-420c-84bd-49f933e02a3c"},{"elementConfiguration":{"binding":"{{UserProfile.SignOff}}","removeAndKeepContent":false,"disableUpdates":false,"type":"text"},"type":"richTextContentControl","id":"db55731a-f782-4f83-97ea-c122dddee02a"},{"elementConfiguration":{"binding":"{{UserProfile.Department.DepartmentName}}","removeAndKeepContent":false,"disableUpdates":false,"type":"text"},"type":"richTextContentControl","id":"eec46ae5-b884-43f9-80f1-88be1a3c096b"},{"elementConfiguration":{"binding":"{{UserProfile.FirstName}} ","visibility":"{{IfElse(Equals(UserProfile.FirstName, \"\"), VisibilityType.Hidden, VisibilityType.Visible)}}","removeAndKeepContent":false,"disableUpdates":false,"type":"text"},"type":"richTextContentControl","id":"bc69948a-a687-46b5-838a-63460b99c6a0"},{"elementConfiguration":{"binding":"{{UserProfile.LastName}}","removeAndKeepContent":false,"disableUpdates":false,"type":"text"},"type":"richTextContentControl","id":"6ceaf449-c38c-46f3-a2d5-054dcd547e78"},{"elementConfiguration":{"binding":"{{Form.SecondSignatureName}}","visibility":"{{IfElse(Equals(Form.SecondSignatureName, \"\"), VisibilityType.Hidden, VisibilityType.Visible)}}","removeAndKeepContent":false,"disableUpdates":false,"type":"text"},"type":"richTextContentControl","id":"6b6e84a2-06a1-40e5-8d4e-df9e48e15d63"},{"elementConfiguration":{"binding":"{{UserProfile.JobTitle}}","removeAndKeepContent":false,"disableUpdates":false,"type":"text"},"type":"richTextContentControl","id":"c0e29a4e-3fca-4cd4-9e16-646e35e48d47"},{"elementConfiguration":{"binding":"{{Form.SecondSignatureJobTitle}}","visibility":"{{IfElse(Equals(Form.SecondSignatureJobTitle, \"\"), VisibilityType.Hidden, VisibilityType.Visible)}}","removeAndKeepContent":false,"disableUpdates":false,"type":"text"},"type":"richTextContentControl","id":"dcd7e9af-9ef2-4a9d-8432-b79461018544"},{"elementConfiguration":{"visibility":"{{IfElse(Equals(Form.Enclosures, \"\"), VisibilityType.Hidden, VisibilityType.Visible)}}","disableUpdates":false,"type":"group"},"type":"richTextContentControl","id":"965413b0-3cfc-4f31-be04-81a3860ad786"},{"elementConfiguration":{"visibility":"{{IfElse(Equals(Form.Enclosures, \"\"), VisibilityType.Hidden, VisibilityType.Visible)}}","disableUpdates":false,"type":"group"},"type":"richTextContentControl","id":"392ab13e-b56e-4c53-a1ac-b87ad53ad68a"},{"elementConfiguration":{"binding":"{{Translate(\"Enclosures\")}}","removeAndKeepContent":false,"disableUpdates":false,"type":"text"},"type":"richTextContentControl","id":"810e26d9-c2d8-4bd0-a75d-08e1a8f2fc1d"},{"elementConfiguration":{"binding":"{{Form.Enclosures}}","removeAndKeepContent":false,"disableUpdates":false,"type":"text"},"type":"richTextContentControl","id":"3ed49963-c6b6-463f-a48a-e2da852d4532"},{"type":"pictureContentControl","id":"862f36d3-6e36-41cb-a159-29169ed39ebc","elementConfiguration":{"width":"{{UserProfile.Department.REFDepartmentLogo.Width}}","height":"{{UserProfile.Department.REFDepartmentLogo.Height}}","image":"{{UserProfile.Department.REFDepartmentLogo.Image}}","visibility":"{{IfElse(Equals(Form.DocumentOutput.Visibility, \"No\"), VisibilityType.Hidden, VisibilityType.Visible)}}","removeAndKeepContent":false,"disableUpdates":false,"type":"image"}},{"type":"pictureContentControl","id":"09f3b4a1-f43e-4607-a106-08fb18d6be91","elementConfiguration":{"width":"{{UserProfile.Department.REFDepartmentLogo.Width}}","height":"{{UserProfile.Department.REFDepartmentLogo.Height}}","image":"{{UserProfile.Department.REFDepartmentLogo.Image}}","visibility":"{{IfElse(Equals(Form.DocumentOutput.Visibility, \"No\"), VisibilityType.Hidden, VisibilityType.Visible)}}","removeAndKeepContent":false,"disableUpdates":false,"type":"image"}},{"elementConfiguration":{"visibility":"{{IfElse(Equals(Form.DocumentOutput.Visibility, \"No\"), VisibilityType.Hidden, VisibilityType.Visible)}}","disableUpdates":false,"type":"group"},"type":"richTextContentControl","id":"865e5e30-5527-4d68-a50a-1b4a706cbca8"},{"elementConfiguration":{"binding":"{{Switch(UserProfile.DocumentLanguage.Name,\"German (Switzerland) (de-CH)\", DataSources.FooterLetter[\"Footer Letter - DE\"].Footer, DataSources.FooterLetter[\"Footer Letter - EN\"].Footer)}}","removeAndKeepContent":false,"disableUpdates":false,"type":"text"},"type":"richTextContentControl","id":"9c10ac5e-b1cb-4b41-b14f-38d62cb452e3"}],"transformationConfigurations":[{"language":"{{UserProfile.DocumentLanguage.Language}}","disableUpdates":false,"type":"proofingLanguage"},{"propertyName":"creator","propertyValue":"{{UserProfile.FirstName}} {{UserProfile.LastName}}","disableUpdates":false,"type":"documentProperty"}],"templateName":"UNISG Brief","templateDescription":"","enableDocumentContentUpdater":true,"version":"2.0"}]]></TemplafyTemplateConfiguration>
</file>

<file path=customXml/item3.xml><?xml version="1.0" encoding="utf-8"?>
<TemplafyFormConfiguration><![CDATA[{"formFields":[{"distinct":false,"hideIfNoUserInteractionRequired":false,"required":true,"autoSelectFirstOption":false,"shareValue":false,"type":"dropDown","dataSourceName":"DocumentOutput","dataSourceFieldName":"Name","filterByFieldName":"DocumentLanguage","filterBySource":"userProfile","name":"DocumentOutput","label":"Logo ein/aus"},{"required":true,"shareValue":false,"type":"datePicker","name":"Date","label":"Datum"},{"required":false,"placeholder":"","lines":1,"shareValue":false,"type":"textBox","name":"Subject","label":"Betreff"},{"distinct":false,"hideIfNoUserInteractionRequired":false,"required":true,"autoSelectFirstOption":false,"shareValue":false,"type":"dropDown","dataSourceName":"Salutation","dataSourceFieldName":"Name","filterByFieldName":"DocumentLanguage","filterBySource":"userProfile","name":"Salutation","label":"Anrede"},{"required":false,"placeholder":"","lines":1,"shareValue":false,"type":"textBox","name":"SecondSignatureName","label":"Name zusätzliche Unterschrift"},{"required":false,"placeholder":"","lines":1,"shareValue":false,"type":"textBox","name":"SecondSignatureJobTitle","label":"Funktion zusätzliche Unterschrift"},{"required":false,"placeholder":"","lines":5,"shareValue":false,"type":"textBox","name":"Enclosures","label":"Beilagen"}],"formDataEntries":[{"name":"DocumentOutput","value":"iiop1LnoTre51yP8bfvJ0EEtx9ftSN/+TWntHqpWClE="},{"name":"Date","value":"s2tFuIp/cYRB3k9WqZClew=="},{"name":"Subject","value":"ohnO/0v57aCNUGvFyX5y2tHO4lcgE37o2hdgo9r/UKo="},{"name":"Salutation","value":"8cFLsLqAeTJlnU7EmpsRaAVNzE4TAA9/PqRcVCRCVdI="}]}]]></TemplafyFormConfiguration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C2EED3AEDAB24AB48AF05A7A255DF4" ma:contentTypeVersion="20" ma:contentTypeDescription="Ein neues Dokument erstellen." ma:contentTypeScope="" ma:versionID="801b490b27e9573c13161681ba9bcef9">
  <xsd:schema xmlns:xsd="http://www.w3.org/2001/XMLSchema" xmlns:xs="http://www.w3.org/2001/XMLSchema" xmlns:p="http://schemas.microsoft.com/office/2006/metadata/properties" xmlns:ns2="07c8a24f-8b40-44ca-950f-ae5db2c4fa23" xmlns:ns3="71d337dc-809a-4269-a690-d6cd31b4acd0" targetNamespace="http://schemas.microsoft.com/office/2006/metadata/properties" ma:root="true" ma:fieldsID="f944d40614e88ef74fdd27050b1b40d4" ns2:_="" ns3:_="">
    <xsd:import namespace="07c8a24f-8b40-44ca-950f-ae5db2c4fa23"/>
    <xsd:import namespace="71d337dc-809a-4269-a690-d6cd31b4ac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8a24f-8b40-44ca-950f-ae5db2c4fa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ierungen" ma:readOnly="false" ma:fieldId="{5cf76f15-5ced-4ddc-b409-7134ff3c332f}" ma:taxonomyMulti="true" ma:sspId="9a650111-7fb8-408c-8449-112adb6e2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d337dc-809a-4269-a690-d6cd31b4acd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f3f5698-4e7b-49a9-bf00-a8b38c5133ff}" ma:internalName="TaxCatchAll" ma:showField="CatchAllData" ma:web="71d337dc-809a-4269-a690-d6cd31b4ac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c8a24f-8b40-44ca-950f-ae5db2c4fa23">
      <Terms xmlns="http://schemas.microsoft.com/office/infopath/2007/PartnerControls"/>
    </lcf76f155ced4ddcb4097134ff3c332f>
    <TaxCatchAll xmlns="71d337dc-809a-4269-a690-d6cd31b4acd0" xsi:nil="true"/>
  </documentManagement>
</p:properties>
</file>

<file path=customXml/itemProps1.xml><?xml version="1.0" encoding="utf-8"?>
<ds:datastoreItem xmlns:ds="http://schemas.openxmlformats.org/officeDocument/2006/customXml" ds:itemID="{66094559-556F-4701-B77A-EC8F12689B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A7F312-830A-42FC-88BF-400E372AE0CB}">
  <ds:schemaRefs/>
</ds:datastoreItem>
</file>

<file path=customXml/itemProps3.xml><?xml version="1.0" encoding="utf-8"?>
<ds:datastoreItem xmlns:ds="http://schemas.openxmlformats.org/officeDocument/2006/customXml" ds:itemID="{54814BFD-24A7-4CC8-AE23-C207DFE5A637}">
  <ds:schemaRefs/>
</ds:datastoreItem>
</file>

<file path=customXml/itemProps4.xml><?xml version="1.0" encoding="utf-8"?>
<ds:datastoreItem xmlns:ds="http://schemas.openxmlformats.org/officeDocument/2006/customXml" ds:itemID="{8E3BD857-5194-4448-B608-47D5132BD1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c8a24f-8b40-44ca-950f-ae5db2c4fa23"/>
    <ds:schemaRef ds:uri="71d337dc-809a-4269-a690-d6cd31b4ac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CA57B62-5710-4DF4-8C56-32AF1ABA202C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3F602D96-6183-4CC8-AACB-006A5546A54E}">
  <ds:schemaRefs>
    <ds:schemaRef ds:uri="http://schemas.microsoft.com/office/2006/metadata/properties"/>
    <ds:schemaRef ds:uri="http://schemas.microsoft.com/office/infopath/2007/PartnerControls"/>
    <ds:schemaRef ds:uri="07c8a24f-8b40-44ca-950f-ae5db2c4fa23"/>
    <ds:schemaRef ds:uri="71d337dc-809a-4269-a690-d6cd31b4acd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UNISG Brief.dotx</Template>
  <TotalTime>0</TotalTime>
  <Pages>1</Pages>
  <Words>178</Words>
  <Characters>1128</Characters>
  <Application>Microsoft Office Word</Application>
  <DocSecurity>4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Marion Diener</dc:creator>
  <cp:lastModifiedBy>GremperBanovic, Yvonne</cp:lastModifiedBy>
  <cp:revision>2</cp:revision>
  <cp:lastPrinted>2026-03-08T12:11:00Z</cp:lastPrinted>
  <dcterms:created xsi:type="dcterms:W3CDTF">2026-03-11T19:50:00Z</dcterms:created>
  <dcterms:modified xsi:type="dcterms:W3CDTF">2026-03-11T19:50:00Z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0x01010034C2EED3AEDAB24AB48AF05A7A255DF4</vt:lpwstr>
  </property>
  <property fmtid="{D5CDD505-2E9C-101B-9397-08002B2CF9AE}" pid="3" name="TemplafyTenantId">
    <vt:lpwstr>unisg</vt:lpwstr>
  </property>
  <property fmtid="{D5CDD505-2E9C-101B-9397-08002B2CF9AE}" pid="4" name="TemplafyTemplateId">
    <vt:lpwstr>637679922641744108</vt:lpwstr>
  </property>
  <property fmtid="{D5CDD505-2E9C-101B-9397-08002B2CF9AE}" pid="5" name="TemplafyUserProfileId">
    <vt:lpwstr>637976318089826002</vt:lpwstr>
  </property>
  <property fmtid="{D5CDD505-2E9C-101B-9397-08002B2CF9AE}" pid="6" name="TemplafyLanguageCode">
    <vt:lpwstr>de-CH</vt:lpwstr>
  </property>
  <property fmtid="{D5CDD505-2E9C-101B-9397-08002B2CF9AE}" pid="7" name="TemplafyFromBlank">
    <vt:bool>false</vt:bool>
  </property>
</Properties>
</file>